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2FD0A" w14:textId="1F57E877" w:rsidR="005C374F" w:rsidRPr="00B80ED5" w:rsidRDefault="005C374F" w:rsidP="005C374F">
      <w:pPr>
        <w:rPr>
          <w:rFonts w:ascii="Verdana" w:hAnsi="Verdana"/>
        </w:rPr>
      </w:pPr>
    </w:p>
    <w:p w14:paraId="05B25415" w14:textId="2AA96F44" w:rsidR="005214E3" w:rsidRPr="00B80ED5" w:rsidRDefault="005214E3" w:rsidP="005214E3">
      <w:pPr>
        <w:rPr>
          <w:rFonts w:ascii="Verdana" w:hAnsi="Verdana"/>
        </w:rPr>
      </w:pPr>
    </w:p>
    <w:p w14:paraId="25506F3D" w14:textId="411E43EB" w:rsidR="005214E3" w:rsidRPr="00B80ED5" w:rsidRDefault="00B80ED5" w:rsidP="005214E3">
      <w:pPr>
        <w:pStyle w:val="Naslovpoiljatelja1"/>
        <w:rPr>
          <w:rFonts w:ascii="Verdana" w:hAnsi="Verdana"/>
          <w:color w:val="auto"/>
        </w:rPr>
      </w:pPr>
      <w:r w:rsidRPr="00B80ED5">
        <w:rPr>
          <w:rFonts w:ascii="Verdana" w:hAnsi="Verdana"/>
          <w:noProof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151F34" wp14:editId="37E8ECF0">
                <wp:simplePos x="0" y="0"/>
                <wp:positionH relativeFrom="column">
                  <wp:posOffset>-173355</wp:posOffset>
                </wp:positionH>
                <wp:positionV relativeFrom="paragraph">
                  <wp:posOffset>118745</wp:posOffset>
                </wp:positionV>
                <wp:extent cx="1133475" cy="276225"/>
                <wp:effectExtent l="0" t="0" r="28575" b="28575"/>
                <wp:wrapNone/>
                <wp:docPr id="4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4D59B" w14:textId="22E54A2D" w:rsidR="006000A9" w:rsidRPr="002225C9" w:rsidRDefault="006000A9" w:rsidP="005214E3">
                            <w:pPr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151F34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-13.65pt;margin-top:9.35pt;width:89.2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" strokecolor="white [3212]">
                <v:textbox>
                  <w:txbxContent>
                    <w:p w14:paraId="6D14D59B" w14:textId="22E54A2D" w:rsidR="006000A9" w:rsidRPr="002225C9" w:rsidRDefault="006000A9" w:rsidP="005214E3">
                      <w:pPr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C84730" w14:textId="77777777" w:rsidR="005214E3" w:rsidRPr="00B80ED5" w:rsidRDefault="005214E3" w:rsidP="005214E3">
      <w:pPr>
        <w:pStyle w:val="Naslovpoiljatelja1"/>
        <w:rPr>
          <w:rFonts w:ascii="Verdana" w:hAnsi="Verdana"/>
          <w:color w:val="auto"/>
        </w:rPr>
      </w:pPr>
    </w:p>
    <w:p w14:paraId="4F6BB7B5" w14:textId="77777777" w:rsidR="00664ACD" w:rsidRDefault="00664ACD" w:rsidP="00885A1B">
      <w:pPr>
        <w:pStyle w:val="Naslov1"/>
        <w:ind w:left="-330"/>
        <w:rPr>
          <w:rFonts w:ascii="Verdana" w:hAnsi="Verdana"/>
          <w:sz w:val="24"/>
          <w:szCs w:val="24"/>
        </w:rPr>
      </w:pPr>
    </w:p>
    <w:p w14:paraId="7F601119" w14:textId="2E2B5514" w:rsidR="00DC59ED" w:rsidRDefault="00211A16" w:rsidP="00885A1B">
      <w:pPr>
        <w:pStyle w:val="Naslov1"/>
        <w:ind w:left="-330"/>
        <w:rPr>
          <w:rFonts w:ascii="Verdana" w:hAnsi="Verdana"/>
          <w:sz w:val="24"/>
          <w:szCs w:val="24"/>
        </w:rPr>
      </w:pPr>
      <w:r w:rsidRPr="00D06678">
        <w:rPr>
          <w:rFonts w:ascii="Verdana" w:hAnsi="Verdana"/>
          <w:sz w:val="24"/>
          <w:szCs w:val="24"/>
        </w:rPr>
        <w:t xml:space="preserve"> </w:t>
      </w:r>
      <w:r w:rsidRPr="00D06678">
        <w:rPr>
          <w:rFonts w:ascii="Verdana" w:hAnsi="Verdana"/>
          <w:sz w:val="24"/>
          <w:szCs w:val="24"/>
        </w:rPr>
        <w:tab/>
      </w:r>
      <w:r w:rsidR="00885A1B">
        <w:rPr>
          <w:rFonts w:ascii="Verdana" w:hAnsi="Verdana"/>
          <w:sz w:val="24"/>
          <w:szCs w:val="24"/>
        </w:rPr>
        <w:t xml:space="preserve">Pregled dela </w:t>
      </w:r>
      <w:r w:rsidR="005214E3" w:rsidRPr="00D06678">
        <w:rPr>
          <w:rFonts w:ascii="Verdana" w:hAnsi="Verdana"/>
          <w:sz w:val="24"/>
          <w:szCs w:val="24"/>
        </w:rPr>
        <w:t xml:space="preserve">KS </w:t>
      </w:r>
      <w:r w:rsidR="00B402E6" w:rsidRPr="00D06678">
        <w:rPr>
          <w:rFonts w:ascii="Verdana" w:hAnsi="Verdana"/>
          <w:sz w:val="24"/>
          <w:szCs w:val="24"/>
        </w:rPr>
        <w:t>Radovljica</w:t>
      </w:r>
      <w:r w:rsidR="005214E3" w:rsidRPr="00D06678">
        <w:rPr>
          <w:rFonts w:ascii="Verdana" w:hAnsi="Verdana"/>
          <w:sz w:val="24"/>
          <w:szCs w:val="24"/>
        </w:rPr>
        <w:t xml:space="preserve"> </w:t>
      </w:r>
      <w:r w:rsidR="003512FD">
        <w:rPr>
          <w:rFonts w:ascii="Verdana" w:hAnsi="Verdana"/>
          <w:sz w:val="24"/>
          <w:szCs w:val="24"/>
        </w:rPr>
        <w:t xml:space="preserve">v mandatnem obdobju  2022 – 2026 </w:t>
      </w:r>
    </w:p>
    <w:p w14:paraId="72BB6E47" w14:textId="3922059F" w:rsidR="003512FD" w:rsidRDefault="003512FD" w:rsidP="00885A1B"/>
    <w:p w14:paraId="693E6B1E" w14:textId="1AA04D3F" w:rsidR="003512FD" w:rsidRDefault="003512FD" w:rsidP="00885A1B"/>
    <w:p w14:paraId="12C01A38" w14:textId="2024A976" w:rsidR="003512FD" w:rsidRDefault="00885A1B" w:rsidP="00885A1B">
      <w:r>
        <w:t xml:space="preserve">Poročilo je pripravljeno na osnovi letnih poročil dela za leta 2023, 2024, 2025 in aktivnostih v letu 2026 : </w:t>
      </w:r>
    </w:p>
    <w:p w14:paraId="3DBCB27B" w14:textId="77777777" w:rsidR="003512FD" w:rsidRPr="003512FD" w:rsidRDefault="003512FD" w:rsidP="00885A1B"/>
    <w:p w14:paraId="237CE05F" w14:textId="77777777" w:rsidR="003E30B4" w:rsidRPr="00D06678" w:rsidRDefault="003E30B4" w:rsidP="00885A1B">
      <w:pPr>
        <w:rPr>
          <w:rFonts w:ascii="Verdana" w:hAnsi="Verdana"/>
        </w:rPr>
      </w:pPr>
    </w:p>
    <w:tbl>
      <w:tblPr>
        <w:tblW w:w="39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9"/>
        <w:gridCol w:w="2291"/>
      </w:tblGrid>
      <w:tr w:rsidR="00D06678" w:rsidRPr="00D06678" w14:paraId="27173294" w14:textId="77777777" w:rsidTr="004D7B85">
        <w:trPr>
          <w:trHeight w:val="288"/>
        </w:trPr>
        <w:tc>
          <w:tcPr>
            <w:tcW w:w="3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8B872C2" w14:textId="3FE68EAA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  <w:r w:rsidRPr="00D06678">
              <w:rPr>
                <w:rFonts w:ascii="Calibri" w:hAnsi="Calibri" w:cs="Calibri"/>
                <w:szCs w:val="22"/>
              </w:rPr>
              <w:t>Svet K</w:t>
            </w:r>
            <w:r w:rsidR="00D31E1A" w:rsidRPr="00D06678">
              <w:rPr>
                <w:rFonts w:ascii="Calibri" w:hAnsi="Calibri" w:cs="Calibri"/>
                <w:szCs w:val="22"/>
              </w:rPr>
              <w:t xml:space="preserve">S Radovljica </w:t>
            </w:r>
            <w:r w:rsidR="003512FD">
              <w:rPr>
                <w:rFonts w:ascii="Calibri" w:hAnsi="Calibri" w:cs="Calibri"/>
                <w:szCs w:val="22"/>
              </w:rPr>
              <w:t xml:space="preserve">je  </w:t>
            </w:r>
            <w:r w:rsidR="00D31E1A" w:rsidRPr="00D06678">
              <w:rPr>
                <w:rFonts w:ascii="Calibri" w:hAnsi="Calibri" w:cs="Calibri"/>
                <w:szCs w:val="22"/>
              </w:rPr>
              <w:t xml:space="preserve">v </w:t>
            </w:r>
            <w:r w:rsidR="003512FD">
              <w:rPr>
                <w:rFonts w:ascii="Calibri" w:hAnsi="Calibri" w:cs="Calibri"/>
                <w:szCs w:val="22"/>
              </w:rPr>
              <w:t xml:space="preserve">obdobju 2022 -2026  je  deloval v sestavi  </w:t>
            </w:r>
            <w:r w:rsidRPr="00D06678">
              <w:rPr>
                <w:rFonts w:ascii="Calibri" w:hAnsi="Calibri" w:cs="Calibri"/>
                <w:szCs w:val="22"/>
              </w:rPr>
              <w:t xml:space="preserve">: </w:t>
            </w:r>
          </w:p>
        </w:tc>
      </w:tr>
      <w:tr w:rsidR="00D06678" w:rsidRPr="00D06678" w14:paraId="20A2C277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C10C9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CD1A0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</w:tr>
      <w:tr w:rsidR="00D06678" w:rsidRPr="00D06678" w14:paraId="01A73C7C" w14:textId="77777777" w:rsidTr="004D7B85">
        <w:trPr>
          <w:trHeight w:val="288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0B12D1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  <w:r w:rsidRPr="00D06678">
              <w:rPr>
                <w:rFonts w:ascii="Calibri" w:hAnsi="Calibri" w:cs="Calibri"/>
                <w:szCs w:val="22"/>
              </w:rPr>
              <w:t>predsednik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DAFA0" w14:textId="77777777" w:rsidR="004D7B85" w:rsidRPr="00D06678" w:rsidRDefault="004D7B85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 xml:space="preserve">Andrej </w:t>
            </w:r>
            <w:proofErr w:type="spellStart"/>
            <w:r w:rsidRPr="00D06678">
              <w:rPr>
                <w:rFonts w:ascii="Arial" w:hAnsi="Arial" w:cs="Arial"/>
                <w:sz w:val="18"/>
                <w:szCs w:val="18"/>
              </w:rPr>
              <w:t>Golčman</w:t>
            </w:r>
            <w:proofErr w:type="spellEnd"/>
          </w:p>
        </w:tc>
      </w:tr>
      <w:tr w:rsidR="00D06678" w:rsidRPr="00D06678" w14:paraId="4A729EF5" w14:textId="77777777" w:rsidTr="004D7B85">
        <w:trPr>
          <w:trHeight w:val="288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7C80CBC" w14:textId="77777777" w:rsidR="00CB4FB8" w:rsidRPr="00D06678" w:rsidRDefault="00CB4FB8" w:rsidP="00885A1B">
            <w:pPr>
              <w:jc w:val="left"/>
              <w:rPr>
                <w:rFonts w:ascii="Calibri" w:hAnsi="Calibri" w:cs="Calibri"/>
                <w:szCs w:val="22"/>
              </w:rPr>
            </w:pPr>
            <w:r w:rsidRPr="00D06678">
              <w:rPr>
                <w:rFonts w:ascii="Calibri" w:hAnsi="Calibri" w:cs="Calibri"/>
                <w:szCs w:val="22"/>
              </w:rPr>
              <w:t xml:space="preserve">podpredsednik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D37CE" w14:textId="77777777" w:rsidR="00CB4FB8" w:rsidRPr="00D06678" w:rsidRDefault="00CB4FB8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 xml:space="preserve">Simon Resman </w:t>
            </w:r>
          </w:p>
        </w:tc>
      </w:tr>
      <w:tr w:rsidR="00D06678" w:rsidRPr="00D06678" w14:paraId="4A72D5FA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48F948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  <w:r w:rsidRPr="00D06678">
              <w:rPr>
                <w:rFonts w:ascii="Calibri" w:hAnsi="Calibri" w:cs="Calibri"/>
                <w:szCs w:val="22"/>
              </w:rPr>
              <w:t>ostali člani Sveta</w:t>
            </w: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FF9E6" w14:textId="52DC98C8" w:rsidR="004D7B85" w:rsidRPr="00D06678" w:rsidRDefault="00455FA0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 xml:space="preserve">Jelena </w:t>
            </w:r>
            <w:r w:rsidR="003512FD">
              <w:rPr>
                <w:rFonts w:ascii="Arial" w:hAnsi="Arial" w:cs="Arial"/>
                <w:sz w:val="18"/>
                <w:szCs w:val="18"/>
              </w:rPr>
              <w:t xml:space="preserve"> Pintar ( </w:t>
            </w:r>
            <w:r w:rsidRPr="00D06678">
              <w:rPr>
                <w:rFonts w:ascii="Arial" w:hAnsi="Arial" w:cs="Arial"/>
                <w:sz w:val="18"/>
                <w:szCs w:val="18"/>
              </w:rPr>
              <w:t>Horvat</w:t>
            </w:r>
            <w:r w:rsidR="003512FD">
              <w:rPr>
                <w:rFonts w:ascii="Arial" w:hAnsi="Arial" w:cs="Arial"/>
                <w:sz w:val="18"/>
                <w:szCs w:val="18"/>
              </w:rPr>
              <w:t xml:space="preserve"> ) </w:t>
            </w:r>
          </w:p>
        </w:tc>
      </w:tr>
      <w:tr w:rsidR="00D06678" w:rsidRPr="00D06678" w14:paraId="64AA2DBF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7C777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BEC6F" w14:textId="77777777" w:rsidR="004D7B85" w:rsidRPr="00D06678" w:rsidRDefault="004D7B85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>Avguštin Alojzij Mencinger</w:t>
            </w:r>
          </w:p>
        </w:tc>
      </w:tr>
      <w:tr w:rsidR="00D06678" w:rsidRPr="00D06678" w14:paraId="418F9863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9E6E7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C290C" w14:textId="2513D2B4" w:rsidR="004D7B85" w:rsidRPr="00D06678" w:rsidRDefault="00455FA0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>Irena Resman</w:t>
            </w:r>
          </w:p>
        </w:tc>
      </w:tr>
      <w:tr w:rsidR="00D06678" w:rsidRPr="00D06678" w14:paraId="263AEF49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5DE70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34BAC" w14:textId="2CCCF5A7" w:rsidR="004D7B85" w:rsidRPr="00D06678" w:rsidRDefault="00455FA0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>Igor Marijan</w:t>
            </w:r>
          </w:p>
        </w:tc>
      </w:tr>
      <w:tr w:rsidR="00D06678" w:rsidRPr="00D06678" w14:paraId="47B42B69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A8947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146C1" w14:textId="320EC4BF" w:rsidR="004D7B85" w:rsidRPr="00D06678" w:rsidRDefault="00455FA0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>Maja Kostanjšek</w:t>
            </w:r>
          </w:p>
        </w:tc>
      </w:tr>
      <w:tr w:rsidR="00D06678" w:rsidRPr="00D06678" w14:paraId="4F692840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2380E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D53EB" w14:textId="6A5D5101" w:rsidR="004D7B85" w:rsidRPr="00D06678" w:rsidRDefault="00455FA0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>Jože Vurnik</w:t>
            </w:r>
          </w:p>
        </w:tc>
      </w:tr>
      <w:tr w:rsidR="00D06678" w:rsidRPr="00D06678" w14:paraId="3528C977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9FCD7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57290" w14:textId="766C8107" w:rsidR="004D7B85" w:rsidRPr="00D06678" w:rsidRDefault="00455FA0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 xml:space="preserve">Tomaž </w:t>
            </w:r>
            <w:proofErr w:type="spellStart"/>
            <w:r w:rsidRPr="00D06678">
              <w:rPr>
                <w:rFonts w:ascii="Arial" w:hAnsi="Arial" w:cs="Arial"/>
                <w:sz w:val="18"/>
                <w:szCs w:val="18"/>
              </w:rPr>
              <w:t>Poličar</w:t>
            </w:r>
            <w:proofErr w:type="spellEnd"/>
          </w:p>
        </w:tc>
      </w:tr>
      <w:tr w:rsidR="00D06678" w:rsidRPr="00D06678" w14:paraId="3E8F84B2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BB2F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AFBED" w14:textId="1914A0D9" w:rsidR="004D7B85" w:rsidRPr="00D06678" w:rsidRDefault="00455FA0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 xml:space="preserve">Alja Štendler </w:t>
            </w:r>
          </w:p>
        </w:tc>
      </w:tr>
      <w:tr w:rsidR="00D06678" w:rsidRPr="00D06678" w14:paraId="341C05FC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27316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5E556" w14:textId="283CA1CB" w:rsidR="004D7B85" w:rsidRPr="00D06678" w:rsidRDefault="00455FA0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 xml:space="preserve">Gašper Urh </w:t>
            </w:r>
          </w:p>
        </w:tc>
      </w:tr>
      <w:tr w:rsidR="00D06678" w:rsidRPr="00D06678" w14:paraId="00203AB2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E640C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0EF7C" w14:textId="565F8E48" w:rsidR="004D7B85" w:rsidRPr="00D06678" w:rsidRDefault="00455FA0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>Matej Globočnik</w:t>
            </w:r>
          </w:p>
        </w:tc>
      </w:tr>
      <w:tr w:rsidR="00D06678" w:rsidRPr="00D06678" w14:paraId="3FC2D808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87F8D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22999" w14:textId="4B5A93BC" w:rsidR="004D7B85" w:rsidRPr="00D06678" w:rsidRDefault="00455FA0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>Ciril Gogala</w:t>
            </w:r>
          </w:p>
        </w:tc>
      </w:tr>
      <w:tr w:rsidR="00D06678" w:rsidRPr="00D06678" w14:paraId="4677B99C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671B7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545E9" w14:textId="53BCA135" w:rsidR="004D7B85" w:rsidRPr="00D06678" w:rsidRDefault="00455FA0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D06678">
              <w:rPr>
                <w:rFonts w:ascii="Arial" w:hAnsi="Arial" w:cs="Arial"/>
                <w:sz w:val="18"/>
                <w:szCs w:val="18"/>
              </w:rPr>
              <w:t xml:space="preserve">Branko </w:t>
            </w:r>
            <w:proofErr w:type="spellStart"/>
            <w:r w:rsidRPr="00D06678">
              <w:rPr>
                <w:rFonts w:ascii="Arial" w:hAnsi="Arial" w:cs="Arial"/>
                <w:sz w:val="18"/>
                <w:szCs w:val="18"/>
              </w:rPr>
              <w:t>Mauko</w:t>
            </w:r>
            <w:proofErr w:type="spellEnd"/>
          </w:p>
        </w:tc>
      </w:tr>
      <w:tr w:rsidR="004D7B85" w:rsidRPr="00D06678" w14:paraId="4F9CBBAB" w14:textId="77777777" w:rsidTr="004D7B85">
        <w:trPr>
          <w:trHeight w:val="28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877D3" w14:textId="77777777" w:rsidR="004D7B85" w:rsidRPr="00D06678" w:rsidRDefault="004D7B85" w:rsidP="00885A1B">
            <w:pPr>
              <w:jc w:val="left"/>
              <w:rPr>
                <w:rFonts w:ascii="Calibri" w:hAnsi="Calibri" w:cs="Calibri"/>
                <w:szCs w:val="22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D7E9" w14:textId="2155CA06" w:rsidR="004D7B85" w:rsidRPr="00D06678" w:rsidRDefault="004D7B85" w:rsidP="00885A1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AD86789" w14:textId="77777777" w:rsidR="00584507" w:rsidRPr="00D06678" w:rsidRDefault="00584507" w:rsidP="00885A1B">
      <w:pPr>
        <w:rPr>
          <w:rFonts w:ascii="Verdana" w:hAnsi="Verdana"/>
        </w:rPr>
      </w:pPr>
    </w:p>
    <w:p w14:paraId="26483593" w14:textId="77777777" w:rsidR="00FB30F4" w:rsidRPr="00D06678" w:rsidRDefault="00FB30F4" w:rsidP="00885A1B">
      <w:pPr>
        <w:rPr>
          <w:rFonts w:ascii="Verdana" w:hAnsi="Verdana"/>
        </w:rPr>
      </w:pPr>
    </w:p>
    <w:p w14:paraId="3B3C1641" w14:textId="43013607" w:rsidR="00970F4D" w:rsidRPr="006000A9" w:rsidRDefault="0081100D" w:rsidP="00885A1B">
      <w:pPr>
        <w:rPr>
          <w:b/>
        </w:rPr>
      </w:pPr>
      <w:r w:rsidRPr="006000A9">
        <w:rPr>
          <w:rFonts w:ascii="Verdana" w:hAnsi="Verdana"/>
          <w:b/>
        </w:rPr>
        <w:t>V letu 20</w:t>
      </w:r>
      <w:r w:rsidR="001637BE" w:rsidRPr="006000A9">
        <w:rPr>
          <w:rFonts w:ascii="Verdana" w:hAnsi="Verdana"/>
          <w:b/>
        </w:rPr>
        <w:t>2</w:t>
      </w:r>
      <w:r w:rsidR="003F69BC" w:rsidRPr="006000A9">
        <w:rPr>
          <w:rFonts w:ascii="Verdana" w:hAnsi="Verdana"/>
          <w:b/>
        </w:rPr>
        <w:t>3</w:t>
      </w:r>
      <w:r w:rsidRPr="006000A9">
        <w:rPr>
          <w:rFonts w:ascii="Verdana" w:hAnsi="Verdana"/>
          <w:b/>
        </w:rPr>
        <w:t xml:space="preserve"> smo </w:t>
      </w:r>
      <w:r w:rsidR="00885A1B" w:rsidRPr="006000A9">
        <w:rPr>
          <w:rFonts w:ascii="Verdana" w:hAnsi="Verdana"/>
          <w:b/>
        </w:rPr>
        <w:t xml:space="preserve">izvedli naslednje naloge : </w:t>
      </w:r>
      <w:r w:rsidR="00970F4D" w:rsidRPr="006000A9">
        <w:rPr>
          <w:b/>
        </w:rPr>
        <w:t xml:space="preserve"> </w:t>
      </w:r>
    </w:p>
    <w:p w14:paraId="2DF7E15E" w14:textId="5C47798E" w:rsidR="003F69BC" w:rsidRPr="00D06678" w:rsidRDefault="003F69BC" w:rsidP="00885A1B"/>
    <w:p w14:paraId="7DBDAFCF" w14:textId="6EF94E6B" w:rsidR="003F69BC" w:rsidRPr="00D06678" w:rsidRDefault="003F69BC" w:rsidP="00885A1B">
      <w:pPr>
        <w:rPr>
          <w:rFonts w:ascii="Verdana" w:hAnsi="Verdana"/>
        </w:rPr>
      </w:pPr>
      <w:r w:rsidRPr="00D06678">
        <w:rPr>
          <w:rFonts w:ascii="Verdana" w:hAnsi="Verdana"/>
        </w:rPr>
        <w:t xml:space="preserve">V OKVIRU REDNEGA DELOVANJA : </w:t>
      </w:r>
    </w:p>
    <w:p w14:paraId="6D425ACD" w14:textId="5F0CE2F2" w:rsidR="003F69BC" w:rsidRPr="00D06678" w:rsidRDefault="003F69BC" w:rsidP="00885A1B">
      <w:pPr>
        <w:rPr>
          <w:rFonts w:ascii="Verdana" w:hAnsi="Verdana"/>
        </w:rPr>
      </w:pPr>
    </w:p>
    <w:p w14:paraId="161CEE79" w14:textId="5BE800ED" w:rsidR="006712E6" w:rsidRPr="00885A1B" w:rsidRDefault="006712E6" w:rsidP="00885A1B">
      <w:pPr>
        <w:pStyle w:val="Odstavekseznama"/>
        <w:numPr>
          <w:ilvl w:val="0"/>
          <w:numId w:val="9"/>
        </w:numPr>
        <w:rPr>
          <w:rFonts w:ascii="Verdana" w:hAnsi="Verdana" w:cstheme="minorHAnsi"/>
        </w:rPr>
      </w:pPr>
      <w:r w:rsidRPr="00885A1B">
        <w:rPr>
          <w:rFonts w:ascii="Verdana" w:hAnsi="Verdana" w:cstheme="minorHAnsi"/>
        </w:rPr>
        <w:t xml:space="preserve">V okviru rednih dejavnosti organizirali Vurnikove dneve vključno z Vurnikovo študentsko nagrado </w:t>
      </w:r>
    </w:p>
    <w:p w14:paraId="6E786A39" w14:textId="2B19780A" w:rsidR="006712E6" w:rsidRPr="00885A1B" w:rsidRDefault="006712E6" w:rsidP="00885A1B">
      <w:pPr>
        <w:pStyle w:val="Odstavekseznama"/>
        <w:numPr>
          <w:ilvl w:val="0"/>
          <w:numId w:val="9"/>
        </w:numPr>
        <w:rPr>
          <w:rFonts w:ascii="Verdana" w:hAnsi="Verdana" w:cstheme="minorHAnsi"/>
        </w:rPr>
      </w:pPr>
      <w:r w:rsidRPr="00885A1B">
        <w:rPr>
          <w:rFonts w:ascii="Verdana" w:hAnsi="Verdana" w:cstheme="minorHAnsi"/>
        </w:rPr>
        <w:t xml:space="preserve">Ob 100 letnici rojstva pesnika Ivana Hribovška sofinancirali stroške proslave </w:t>
      </w:r>
    </w:p>
    <w:p w14:paraId="6EF5558C" w14:textId="44C45A6F" w:rsidR="006712E6" w:rsidRPr="00885A1B" w:rsidRDefault="006712E6" w:rsidP="00885A1B">
      <w:pPr>
        <w:pStyle w:val="Odstavekseznama"/>
        <w:numPr>
          <w:ilvl w:val="0"/>
          <w:numId w:val="9"/>
        </w:numPr>
        <w:rPr>
          <w:rFonts w:ascii="Verdana" w:hAnsi="Verdana" w:cstheme="minorHAnsi"/>
        </w:rPr>
      </w:pPr>
      <w:r w:rsidRPr="00885A1B">
        <w:rPr>
          <w:rFonts w:ascii="Verdana" w:hAnsi="Verdana" w:cstheme="minorHAnsi"/>
        </w:rPr>
        <w:t xml:space="preserve">Finančno podprli pomembnejše dogodke v KS – pust, parkelj , dedek mraz </w:t>
      </w:r>
    </w:p>
    <w:p w14:paraId="3BCE2001" w14:textId="49E372E9" w:rsidR="006712E6" w:rsidRPr="00885A1B" w:rsidRDefault="006712E6" w:rsidP="00885A1B">
      <w:pPr>
        <w:pStyle w:val="Odstavekseznama"/>
        <w:numPr>
          <w:ilvl w:val="0"/>
          <w:numId w:val="9"/>
        </w:numPr>
        <w:rPr>
          <w:rFonts w:ascii="Verdana" w:hAnsi="Verdana" w:cstheme="minorHAnsi"/>
        </w:rPr>
      </w:pPr>
      <w:r w:rsidRPr="00885A1B">
        <w:rPr>
          <w:rFonts w:ascii="Verdana" w:hAnsi="Verdana" w:cstheme="minorHAnsi"/>
        </w:rPr>
        <w:t xml:space="preserve">Pokrili stroške rednih dejavnosti – plakatiranje, obnova oglasnih panojev, stroški obešanja transparentov in obnova droga za transparente , stroški tržnice   </w:t>
      </w:r>
    </w:p>
    <w:p w14:paraId="7ABEBB8B" w14:textId="7836C48C" w:rsidR="003F69BC" w:rsidRPr="00885A1B" w:rsidRDefault="003F69BC" w:rsidP="00885A1B">
      <w:pPr>
        <w:rPr>
          <w:rFonts w:ascii="Verdana" w:hAnsi="Verdana"/>
        </w:rPr>
      </w:pPr>
    </w:p>
    <w:p w14:paraId="1351C7DE" w14:textId="2743CB5D" w:rsidR="006712E6" w:rsidRPr="00D06678" w:rsidRDefault="006712E6" w:rsidP="00885A1B">
      <w:pPr>
        <w:rPr>
          <w:rFonts w:ascii="Verdana" w:hAnsi="Verdana"/>
        </w:rPr>
      </w:pPr>
      <w:r w:rsidRPr="00D06678">
        <w:rPr>
          <w:rFonts w:ascii="Verdana" w:hAnsi="Verdana"/>
        </w:rPr>
        <w:t xml:space="preserve">PODROČJE KOMUNALNE INFRSTRUKTURE IN URBANE OPREME </w:t>
      </w:r>
      <w:r w:rsidR="00885A1B">
        <w:rPr>
          <w:rFonts w:ascii="Verdana" w:hAnsi="Verdana"/>
        </w:rPr>
        <w:t xml:space="preserve">– glavne aktivnosti </w:t>
      </w:r>
      <w:r w:rsidRPr="00D06678">
        <w:rPr>
          <w:rFonts w:ascii="Verdana" w:hAnsi="Verdana"/>
        </w:rPr>
        <w:t xml:space="preserve">: </w:t>
      </w:r>
    </w:p>
    <w:p w14:paraId="2ED9C989" w14:textId="1306CEAA" w:rsidR="00B278F8" w:rsidRPr="00D06678" w:rsidRDefault="006712E6" w:rsidP="00885A1B">
      <w:pPr>
        <w:rPr>
          <w:rFonts w:ascii="Verdana" w:hAnsi="Verdana"/>
        </w:rPr>
      </w:pPr>
      <w:r w:rsidRPr="00D06678">
        <w:rPr>
          <w:rFonts w:ascii="Verdana" w:hAnsi="Verdana"/>
        </w:rPr>
        <w:t xml:space="preserve">     -   </w:t>
      </w:r>
      <w:r w:rsidR="00B278F8" w:rsidRPr="00D06678">
        <w:rPr>
          <w:rFonts w:ascii="Verdana" w:hAnsi="Verdana"/>
        </w:rPr>
        <w:t xml:space="preserve">postavitev zaščitne ograje ob cesti na Mlako </w:t>
      </w:r>
    </w:p>
    <w:p w14:paraId="07330257" w14:textId="04C42D17" w:rsidR="00B278F8" w:rsidRPr="00D06678" w:rsidRDefault="00B278F8" w:rsidP="00885A1B">
      <w:pPr>
        <w:rPr>
          <w:rFonts w:ascii="Verdana" w:hAnsi="Verdana"/>
        </w:rPr>
      </w:pPr>
      <w:r w:rsidRPr="00D06678">
        <w:rPr>
          <w:rFonts w:ascii="Verdana" w:hAnsi="Verdana"/>
        </w:rPr>
        <w:t xml:space="preserve">     -   obnova zaščitne ograje pri dostopu do kapele Edith </w:t>
      </w:r>
      <w:proofErr w:type="spellStart"/>
      <w:r w:rsidRPr="00D06678">
        <w:rPr>
          <w:rFonts w:ascii="Verdana" w:hAnsi="Verdana"/>
        </w:rPr>
        <w:t>Stein</w:t>
      </w:r>
      <w:proofErr w:type="spellEnd"/>
    </w:p>
    <w:p w14:paraId="0C74F96B" w14:textId="28C1ABBC" w:rsidR="00B278F8" w:rsidRPr="00D06678" w:rsidRDefault="00B278F8" w:rsidP="00885A1B">
      <w:pPr>
        <w:rPr>
          <w:rFonts w:ascii="Verdana" w:hAnsi="Verdana"/>
        </w:rPr>
      </w:pPr>
      <w:r w:rsidRPr="00D06678">
        <w:rPr>
          <w:rFonts w:ascii="Verdana" w:hAnsi="Verdana"/>
        </w:rPr>
        <w:t xml:space="preserve">     -  </w:t>
      </w:r>
      <w:r w:rsidR="00B80ED5">
        <w:rPr>
          <w:rFonts w:ascii="Verdana" w:hAnsi="Verdana"/>
        </w:rPr>
        <w:t xml:space="preserve"> </w:t>
      </w:r>
      <w:r w:rsidRPr="00D06678">
        <w:rPr>
          <w:rFonts w:ascii="Verdana" w:hAnsi="Verdana"/>
        </w:rPr>
        <w:t xml:space="preserve"> čiščenje struge potoka Zgoša ob poplavah 4. avgusta na odseku Nova vas – Vrbnje    </w:t>
      </w:r>
    </w:p>
    <w:p w14:paraId="1727F289" w14:textId="528610CD" w:rsidR="00B278F8" w:rsidRPr="00D06678" w:rsidRDefault="00B278F8" w:rsidP="00885A1B">
      <w:pPr>
        <w:rPr>
          <w:rFonts w:ascii="Verdana" w:hAnsi="Verdana"/>
        </w:rPr>
      </w:pPr>
      <w:r w:rsidRPr="00D06678">
        <w:rPr>
          <w:rFonts w:ascii="Verdana" w:hAnsi="Verdana"/>
        </w:rPr>
        <w:t xml:space="preserve">       </w:t>
      </w:r>
      <w:r w:rsidR="00D010C4">
        <w:rPr>
          <w:rFonts w:ascii="Verdana" w:hAnsi="Verdana"/>
        </w:rPr>
        <w:t xml:space="preserve">   </w:t>
      </w:r>
      <w:r w:rsidRPr="00D06678">
        <w:rPr>
          <w:rFonts w:ascii="Verdana" w:hAnsi="Verdana"/>
        </w:rPr>
        <w:t xml:space="preserve">- Državna cesta pod </w:t>
      </w:r>
      <w:proofErr w:type="spellStart"/>
      <w:r w:rsidRPr="00D06678">
        <w:rPr>
          <w:rFonts w:ascii="Verdana" w:hAnsi="Verdana"/>
        </w:rPr>
        <w:t>Resjam</w:t>
      </w:r>
      <w:proofErr w:type="spellEnd"/>
      <w:r w:rsidRPr="00D06678">
        <w:rPr>
          <w:rFonts w:ascii="Verdana" w:hAnsi="Verdana"/>
        </w:rPr>
        <w:t xml:space="preserve"> in sicer : odstranjevanje zapornih čepov , čiščenje </w:t>
      </w:r>
    </w:p>
    <w:p w14:paraId="2D3B174D" w14:textId="54E4BAD5" w:rsidR="006712E6" w:rsidRPr="00D06678" w:rsidRDefault="00B278F8" w:rsidP="00885A1B">
      <w:pPr>
        <w:rPr>
          <w:rFonts w:ascii="Verdana" w:hAnsi="Verdana"/>
        </w:rPr>
      </w:pPr>
      <w:r w:rsidRPr="00D06678">
        <w:rPr>
          <w:rFonts w:ascii="Verdana" w:hAnsi="Verdana"/>
        </w:rPr>
        <w:lastRenderedPageBreak/>
        <w:t xml:space="preserve">         </w:t>
      </w:r>
      <w:r w:rsidR="00B80ED5">
        <w:rPr>
          <w:rFonts w:ascii="Verdana" w:hAnsi="Verdana"/>
        </w:rPr>
        <w:t xml:space="preserve"> </w:t>
      </w:r>
      <w:r w:rsidRPr="00D06678">
        <w:rPr>
          <w:rFonts w:ascii="Verdana" w:hAnsi="Verdana"/>
        </w:rPr>
        <w:t xml:space="preserve">struge, odvoz naplavin, podiranje drevja     </w:t>
      </w:r>
      <w:r w:rsidR="006712E6" w:rsidRPr="00D06678">
        <w:rPr>
          <w:rFonts w:ascii="Verdana" w:hAnsi="Verdana"/>
        </w:rPr>
        <w:t xml:space="preserve">      </w:t>
      </w:r>
    </w:p>
    <w:p w14:paraId="468E9AB8" w14:textId="40BDEC90" w:rsidR="003F69BC" w:rsidRPr="00D06678" w:rsidRDefault="00B278F8" w:rsidP="00885A1B">
      <w:pPr>
        <w:rPr>
          <w:rFonts w:ascii="Verdana" w:hAnsi="Verdana"/>
        </w:rPr>
      </w:pPr>
      <w:r w:rsidRPr="00D06678">
        <w:rPr>
          <w:rFonts w:ascii="Verdana" w:hAnsi="Verdana"/>
        </w:rPr>
        <w:t xml:space="preserve">     </w:t>
      </w:r>
      <w:r w:rsidR="006712E6" w:rsidRPr="00D06678">
        <w:rPr>
          <w:rFonts w:ascii="Verdana" w:hAnsi="Verdana"/>
        </w:rPr>
        <w:t xml:space="preserve">- </w:t>
      </w:r>
      <w:r w:rsidR="00B80ED5">
        <w:rPr>
          <w:rFonts w:ascii="Verdana" w:hAnsi="Verdana"/>
        </w:rPr>
        <w:t xml:space="preserve"> </w:t>
      </w:r>
      <w:r w:rsidR="006712E6" w:rsidRPr="00D06678">
        <w:rPr>
          <w:rFonts w:ascii="Verdana" w:hAnsi="Verdana"/>
        </w:rPr>
        <w:t xml:space="preserve"> </w:t>
      </w:r>
      <w:r w:rsidRPr="00D06678">
        <w:rPr>
          <w:rFonts w:ascii="Verdana" w:hAnsi="Verdana"/>
        </w:rPr>
        <w:t xml:space="preserve">izgradnja platoja za kolesa pri ZD </w:t>
      </w:r>
    </w:p>
    <w:p w14:paraId="0E36CA57" w14:textId="49CA43D4" w:rsidR="00310807" w:rsidRPr="00D06678" w:rsidRDefault="00310807" w:rsidP="00885A1B">
      <w:pPr>
        <w:rPr>
          <w:rFonts w:ascii="Verdana" w:hAnsi="Verdana"/>
        </w:rPr>
      </w:pPr>
      <w:r w:rsidRPr="00D06678">
        <w:rPr>
          <w:rFonts w:ascii="Verdana" w:hAnsi="Verdana"/>
        </w:rPr>
        <w:t xml:space="preserve">     -  </w:t>
      </w:r>
      <w:r w:rsidR="00B80ED5">
        <w:rPr>
          <w:rFonts w:ascii="Verdana" w:hAnsi="Verdana"/>
        </w:rPr>
        <w:t xml:space="preserve"> </w:t>
      </w:r>
      <w:r w:rsidRPr="00D06678">
        <w:rPr>
          <w:rFonts w:ascii="Verdana" w:hAnsi="Verdana"/>
        </w:rPr>
        <w:t xml:space="preserve">nabavljen </w:t>
      </w:r>
      <w:proofErr w:type="spellStart"/>
      <w:r w:rsidRPr="00D06678">
        <w:rPr>
          <w:rFonts w:ascii="Verdana" w:hAnsi="Verdana"/>
        </w:rPr>
        <w:t>defibrilator</w:t>
      </w:r>
      <w:proofErr w:type="spellEnd"/>
      <w:r w:rsidRPr="00D06678">
        <w:rPr>
          <w:rFonts w:ascii="Verdana" w:hAnsi="Verdana"/>
        </w:rPr>
        <w:t xml:space="preserve"> za naselje Nova vas </w:t>
      </w:r>
    </w:p>
    <w:p w14:paraId="4AC939F3" w14:textId="3A078227" w:rsidR="00310807" w:rsidRPr="00D06678" w:rsidRDefault="00310807" w:rsidP="00885A1B">
      <w:pPr>
        <w:rPr>
          <w:rFonts w:ascii="Verdana" w:hAnsi="Verdana"/>
        </w:rPr>
      </w:pPr>
      <w:r w:rsidRPr="00D06678">
        <w:rPr>
          <w:rFonts w:ascii="Verdana" w:hAnsi="Verdana"/>
        </w:rPr>
        <w:t xml:space="preserve">     -  </w:t>
      </w:r>
      <w:r w:rsidR="00885A1B">
        <w:rPr>
          <w:rFonts w:ascii="Verdana" w:hAnsi="Verdana"/>
        </w:rPr>
        <w:t xml:space="preserve"> </w:t>
      </w:r>
      <w:r w:rsidR="00B80ED5">
        <w:rPr>
          <w:rFonts w:ascii="Verdana" w:hAnsi="Verdana"/>
        </w:rPr>
        <w:t xml:space="preserve"> </w:t>
      </w:r>
      <w:r w:rsidRPr="00D06678">
        <w:rPr>
          <w:rFonts w:ascii="Verdana" w:hAnsi="Verdana"/>
        </w:rPr>
        <w:t xml:space="preserve">opredeljena lokacija za kapelo Sv. Janeza </w:t>
      </w:r>
      <w:proofErr w:type="spellStart"/>
      <w:r w:rsidRPr="00D06678">
        <w:rPr>
          <w:rFonts w:ascii="Verdana" w:hAnsi="Verdana"/>
        </w:rPr>
        <w:t>Nepomouka</w:t>
      </w:r>
      <w:proofErr w:type="spellEnd"/>
      <w:r w:rsidRPr="00D06678">
        <w:rPr>
          <w:rFonts w:ascii="Verdana" w:hAnsi="Verdana"/>
        </w:rPr>
        <w:t xml:space="preserve"> in stojala za kolesa z ZVKD   </w:t>
      </w:r>
    </w:p>
    <w:p w14:paraId="4AACC558" w14:textId="77777777" w:rsidR="00885A1B" w:rsidRDefault="00885A1B" w:rsidP="00885A1B">
      <w:pPr>
        <w:rPr>
          <w:rFonts w:ascii="Verdana" w:hAnsi="Verdana" w:cstheme="minorHAnsi"/>
        </w:rPr>
      </w:pPr>
    </w:p>
    <w:p w14:paraId="5D68CB2E" w14:textId="4784BF54" w:rsidR="00FB30F4" w:rsidRPr="00D06678" w:rsidRDefault="00FB30F4" w:rsidP="00885A1B">
      <w:pPr>
        <w:rPr>
          <w:rFonts w:ascii="Verdana" w:hAnsi="Verdana" w:cstheme="minorHAnsi"/>
        </w:rPr>
      </w:pPr>
      <w:r w:rsidRPr="00D06678">
        <w:rPr>
          <w:rFonts w:ascii="Verdana" w:hAnsi="Verdana" w:cstheme="minorHAnsi"/>
        </w:rPr>
        <w:t>OTROŠK</w:t>
      </w:r>
      <w:r w:rsidR="00310807" w:rsidRPr="00D06678">
        <w:rPr>
          <w:rFonts w:ascii="Verdana" w:hAnsi="Verdana" w:cstheme="minorHAnsi"/>
        </w:rPr>
        <w:t>A</w:t>
      </w:r>
      <w:r w:rsidRPr="00D06678">
        <w:rPr>
          <w:rFonts w:ascii="Verdana" w:hAnsi="Verdana" w:cstheme="minorHAnsi"/>
        </w:rPr>
        <w:t xml:space="preserve"> IGRIŠČA : </w:t>
      </w:r>
    </w:p>
    <w:p w14:paraId="7D6321EA" w14:textId="77777777" w:rsidR="00310807" w:rsidRPr="00D06678" w:rsidRDefault="00310807" w:rsidP="00885A1B">
      <w:pPr>
        <w:rPr>
          <w:rFonts w:ascii="Verdana" w:hAnsi="Verdana" w:cstheme="minorHAnsi"/>
        </w:rPr>
      </w:pPr>
      <w:r w:rsidRPr="00D06678">
        <w:rPr>
          <w:rFonts w:ascii="Verdana" w:hAnsi="Verdana" w:cstheme="minorHAnsi"/>
        </w:rPr>
        <w:t xml:space="preserve">     - izvedena so bila redna vzdrževalna dela z dokupom mivke in sekancev ter čiščenje  </w:t>
      </w:r>
    </w:p>
    <w:p w14:paraId="55E24AEE" w14:textId="095A1A2B" w:rsidR="00310807" w:rsidRPr="00D06678" w:rsidRDefault="00310807" w:rsidP="00885A1B">
      <w:pPr>
        <w:rPr>
          <w:rFonts w:ascii="Verdana" w:hAnsi="Verdana" w:cstheme="minorHAnsi"/>
        </w:rPr>
      </w:pPr>
      <w:r w:rsidRPr="00D06678">
        <w:rPr>
          <w:rFonts w:ascii="Verdana" w:hAnsi="Verdana" w:cstheme="minorHAnsi"/>
        </w:rPr>
        <w:t xml:space="preserve">       grmovja in vzdrževanje drevja </w:t>
      </w:r>
    </w:p>
    <w:p w14:paraId="4E6D85EA" w14:textId="433F1CE0" w:rsidR="00310807" w:rsidRPr="00D06678" w:rsidRDefault="00310807" w:rsidP="00885A1B">
      <w:pPr>
        <w:rPr>
          <w:rFonts w:ascii="Verdana" w:hAnsi="Verdana" w:cstheme="minorHAnsi"/>
        </w:rPr>
      </w:pPr>
      <w:r w:rsidRPr="00D06678">
        <w:rPr>
          <w:rFonts w:ascii="Verdana" w:hAnsi="Verdana" w:cstheme="minorHAnsi"/>
        </w:rPr>
        <w:t xml:space="preserve">     - zagotovili </w:t>
      </w:r>
      <w:r w:rsidR="006442AF" w:rsidRPr="00D06678">
        <w:rPr>
          <w:rFonts w:ascii="Verdana" w:hAnsi="Verdana" w:cstheme="minorHAnsi"/>
        </w:rPr>
        <w:t xml:space="preserve">smo </w:t>
      </w:r>
      <w:r w:rsidRPr="00D06678">
        <w:rPr>
          <w:rFonts w:ascii="Verdana" w:hAnsi="Verdana" w:cstheme="minorHAnsi"/>
        </w:rPr>
        <w:t xml:space="preserve">redno vzdrževanje, preglede in čiščenje otroškega igrišča v športnem  </w:t>
      </w:r>
    </w:p>
    <w:p w14:paraId="60AA954C" w14:textId="17EFAADB" w:rsidR="00310807" w:rsidRPr="00D06678" w:rsidRDefault="00310807" w:rsidP="00885A1B">
      <w:pPr>
        <w:rPr>
          <w:rFonts w:ascii="Verdana" w:hAnsi="Verdana" w:cstheme="minorHAnsi"/>
        </w:rPr>
      </w:pPr>
      <w:r w:rsidRPr="00D06678">
        <w:rPr>
          <w:rFonts w:ascii="Verdana" w:hAnsi="Verdana" w:cstheme="minorHAnsi"/>
        </w:rPr>
        <w:t xml:space="preserve">       parku in pri lipi   </w:t>
      </w:r>
    </w:p>
    <w:p w14:paraId="726C06EC" w14:textId="77777777" w:rsidR="00FB30F4" w:rsidRPr="00D06678" w:rsidRDefault="00FB30F4" w:rsidP="00885A1B">
      <w:pPr>
        <w:ind w:left="360"/>
        <w:rPr>
          <w:rFonts w:ascii="Verdana" w:hAnsi="Verdana" w:cstheme="minorHAnsi"/>
        </w:rPr>
      </w:pPr>
    </w:p>
    <w:p w14:paraId="0DB6A476" w14:textId="19AA331C" w:rsidR="00D06678" w:rsidRPr="00D06678" w:rsidRDefault="00885A1B" w:rsidP="00885A1B">
      <w:pPr>
        <w:ind w:left="360"/>
        <w:rPr>
          <w:rFonts w:ascii="Verdana" w:hAnsi="Verdana"/>
        </w:rPr>
      </w:pPr>
      <w:r>
        <w:rPr>
          <w:rFonts w:ascii="Verdana" w:hAnsi="Verdana"/>
        </w:rPr>
        <w:t>Finančn</w:t>
      </w:r>
      <w:r w:rsidR="006000A9">
        <w:rPr>
          <w:rFonts w:ascii="Verdana" w:hAnsi="Verdana"/>
        </w:rPr>
        <w:t>o</w:t>
      </w:r>
      <w:r>
        <w:rPr>
          <w:rFonts w:ascii="Verdana" w:hAnsi="Verdana"/>
        </w:rPr>
        <w:t xml:space="preserve"> </w:t>
      </w:r>
      <w:r w:rsidR="006000A9">
        <w:rPr>
          <w:rFonts w:ascii="Verdana" w:hAnsi="Verdana"/>
        </w:rPr>
        <w:t xml:space="preserve">poročilo </w:t>
      </w:r>
      <w:r>
        <w:rPr>
          <w:rFonts w:ascii="Verdana" w:hAnsi="Verdana"/>
        </w:rPr>
        <w:t xml:space="preserve">za leto 2023 </w:t>
      </w:r>
    </w:p>
    <w:p w14:paraId="7D2E6FAB" w14:textId="77777777" w:rsidR="004B7FDF" w:rsidRPr="00D06678" w:rsidRDefault="004B7FDF" w:rsidP="00885A1B">
      <w:pPr>
        <w:pStyle w:val="Odstavekseznama"/>
        <w:rPr>
          <w:rFonts w:ascii="Verdana" w:hAnsi="Verdana"/>
        </w:rPr>
      </w:pPr>
    </w:p>
    <w:tbl>
      <w:tblPr>
        <w:tblW w:w="7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480"/>
        <w:gridCol w:w="3700"/>
        <w:gridCol w:w="1480"/>
      </w:tblGrid>
      <w:tr w:rsidR="00D06678" w:rsidRPr="00D06678" w14:paraId="5BF7DA7B" w14:textId="77777777" w:rsidTr="002225C9">
        <w:trPr>
          <w:trHeight w:val="2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640CD" w14:textId="77777777" w:rsidR="002225C9" w:rsidRPr="00D06678" w:rsidRDefault="002225C9" w:rsidP="00885A1B">
            <w:pPr>
              <w:jc w:val="lef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0EB30" w14:textId="77777777" w:rsidR="002225C9" w:rsidRPr="00D06678" w:rsidRDefault="002225C9" w:rsidP="00885A1B">
            <w:pPr>
              <w:jc w:val="left"/>
              <w:rPr>
                <w:rFonts w:ascii="Aptos Narrow" w:hAnsi="Aptos Narrow"/>
                <w:b/>
                <w:bCs/>
                <w:szCs w:val="22"/>
              </w:rPr>
            </w:pPr>
            <w:r w:rsidRPr="00D06678">
              <w:rPr>
                <w:rFonts w:ascii="Aptos Narrow" w:hAnsi="Aptos Narrow"/>
                <w:b/>
                <w:bCs/>
                <w:szCs w:val="22"/>
              </w:rPr>
              <w:t>PRIHODKI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5B6DCD" w14:textId="77777777" w:rsidR="002225C9" w:rsidRPr="00D06678" w:rsidRDefault="002225C9" w:rsidP="00885A1B">
            <w:pPr>
              <w:jc w:val="lef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Občina - Delovanje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1163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17.546,56 €</w:t>
            </w:r>
          </w:p>
        </w:tc>
      </w:tr>
      <w:tr w:rsidR="00D06678" w:rsidRPr="00D06678" w14:paraId="259F6D7D" w14:textId="77777777" w:rsidTr="002225C9">
        <w:trPr>
          <w:trHeight w:val="2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8084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02E01" w14:textId="77777777" w:rsidR="002225C9" w:rsidRPr="00D06678" w:rsidRDefault="002225C9" w:rsidP="00885A1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1C557" w14:textId="77777777" w:rsidR="002225C9" w:rsidRPr="00D06678" w:rsidRDefault="002225C9" w:rsidP="00885A1B">
            <w:pPr>
              <w:jc w:val="lef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Občina  - Investicije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C6083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11.891,35 €</w:t>
            </w:r>
          </w:p>
        </w:tc>
      </w:tr>
      <w:tr w:rsidR="00D06678" w:rsidRPr="00D06678" w14:paraId="509E3213" w14:textId="77777777" w:rsidTr="002225C9">
        <w:trPr>
          <w:trHeight w:val="2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81D76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3BE4" w14:textId="77777777" w:rsidR="002225C9" w:rsidRPr="00D06678" w:rsidRDefault="002225C9" w:rsidP="00885A1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975C4" w14:textId="77777777" w:rsidR="002225C9" w:rsidRPr="00D06678" w:rsidRDefault="002225C9" w:rsidP="00885A1B">
            <w:pPr>
              <w:jc w:val="lef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KS Radovljica - Najemnine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7B52C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10.962,24 €</w:t>
            </w:r>
          </w:p>
        </w:tc>
      </w:tr>
      <w:tr w:rsidR="00D06678" w:rsidRPr="00D06678" w14:paraId="778F5947" w14:textId="77777777" w:rsidTr="002225C9">
        <w:trPr>
          <w:trHeight w:val="2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3DB9E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D18A3" w14:textId="77777777" w:rsidR="002225C9" w:rsidRPr="00D06678" w:rsidRDefault="002225C9" w:rsidP="00885A1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6EFB2" w14:textId="77777777" w:rsidR="002225C9" w:rsidRPr="00D06678" w:rsidRDefault="002225C9" w:rsidP="00885A1B">
            <w:pPr>
              <w:jc w:val="lef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KS Radovljica - Ostalo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64845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6.410,68 €</w:t>
            </w:r>
          </w:p>
        </w:tc>
      </w:tr>
      <w:tr w:rsidR="00D06678" w:rsidRPr="00D06678" w14:paraId="15574286" w14:textId="77777777" w:rsidTr="002225C9">
        <w:trPr>
          <w:trHeight w:val="2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0ED4E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CB490" w14:textId="77777777" w:rsidR="002225C9" w:rsidRPr="00D06678" w:rsidRDefault="002225C9" w:rsidP="00885A1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A904" w14:textId="77777777" w:rsidR="002225C9" w:rsidRPr="00D06678" w:rsidRDefault="002225C9" w:rsidP="00885A1B">
            <w:pPr>
              <w:jc w:val="lef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KS Radovljica - otroška igrišča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BDAD7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12.010,97 €</w:t>
            </w:r>
          </w:p>
        </w:tc>
      </w:tr>
      <w:tr w:rsidR="00D06678" w:rsidRPr="00D06678" w14:paraId="75F09CD1" w14:textId="77777777" w:rsidTr="002225C9">
        <w:trPr>
          <w:trHeight w:val="2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FCF0B" w14:textId="77777777" w:rsidR="002225C9" w:rsidRPr="00D06678" w:rsidRDefault="002225C9" w:rsidP="00885A1B">
            <w:pPr>
              <w:jc w:val="center"/>
              <w:rPr>
                <w:rFonts w:ascii="Aptos Narrow" w:hAnsi="Aptos Narrow"/>
                <w:b/>
                <w:bCs/>
                <w:szCs w:val="22"/>
              </w:rPr>
            </w:pPr>
            <w:r w:rsidRPr="00D06678">
              <w:rPr>
                <w:rFonts w:ascii="Aptos Narrow" w:hAnsi="Aptos Narrow"/>
                <w:b/>
                <w:bCs/>
                <w:szCs w:val="22"/>
              </w:rPr>
              <w:t>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6B3F6" w14:textId="77777777" w:rsidR="002225C9" w:rsidRPr="00D06678" w:rsidRDefault="002225C9" w:rsidP="00885A1B">
            <w:pPr>
              <w:jc w:val="center"/>
              <w:rPr>
                <w:rFonts w:ascii="Aptos Narrow" w:hAnsi="Aptos Narrow"/>
                <w:b/>
                <w:bCs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2AB7A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b/>
                <w:bCs/>
                <w:szCs w:val="22"/>
              </w:rPr>
            </w:pPr>
            <w:r w:rsidRPr="00D06678">
              <w:rPr>
                <w:rFonts w:ascii="Aptos Narrow" w:hAnsi="Aptos Narrow"/>
                <w:b/>
                <w:bCs/>
                <w:szCs w:val="22"/>
              </w:rPr>
              <w:t>SKUPAJ PRIHODKI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92942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b/>
                <w:bCs/>
                <w:szCs w:val="22"/>
              </w:rPr>
            </w:pPr>
            <w:r w:rsidRPr="00D06678">
              <w:rPr>
                <w:rFonts w:ascii="Aptos Narrow" w:hAnsi="Aptos Narrow"/>
                <w:b/>
                <w:bCs/>
                <w:szCs w:val="22"/>
              </w:rPr>
              <w:t>58.821,80 €</w:t>
            </w:r>
          </w:p>
        </w:tc>
      </w:tr>
      <w:tr w:rsidR="00D06678" w:rsidRPr="00D06678" w14:paraId="6665E462" w14:textId="77777777" w:rsidTr="002225C9">
        <w:trPr>
          <w:trHeight w:val="2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D07F2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b/>
                <w:bCs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E698DF" w14:textId="77777777" w:rsidR="002225C9" w:rsidRPr="00D06678" w:rsidRDefault="002225C9" w:rsidP="00885A1B">
            <w:pPr>
              <w:jc w:val="left"/>
              <w:rPr>
                <w:rFonts w:ascii="Aptos Narrow" w:hAnsi="Aptos Narrow"/>
                <w:b/>
                <w:bCs/>
                <w:szCs w:val="22"/>
              </w:rPr>
            </w:pPr>
            <w:r w:rsidRPr="00D06678">
              <w:rPr>
                <w:rFonts w:ascii="Aptos Narrow" w:hAnsi="Aptos Narrow"/>
                <w:b/>
                <w:bCs/>
                <w:szCs w:val="22"/>
              </w:rPr>
              <w:t>ODHODKI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36134" w14:textId="77777777" w:rsidR="002225C9" w:rsidRPr="00D06678" w:rsidRDefault="002225C9" w:rsidP="00885A1B">
            <w:pPr>
              <w:jc w:val="lef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Občina - Delovanje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D896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20.833,44 €</w:t>
            </w:r>
          </w:p>
        </w:tc>
      </w:tr>
      <w:tr w:rsidR="00D06678" w:rsidRPr="00D06678" w14:paraId="07354473" w14:textId="77777777" w:rsidTr="002225C9">
        <w:trPr>
          <w:trHeight w:val="2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76109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28384" w14:textId="77777777" w:rsidR="002225C9" w:rsidRPr="00D06678" w:rsidRDefault="002225C9" w:rsidP="00885A1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C327F" w14:textId="77777777" w:rsidR="002225C9" w:rsidRPr="00D06678" w:rsidRDefault="002225C9" w:rsidP="00885A1B">
            <w:pPr>
              <w:jc w:val="lef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Občina - Komunalne ceste in objekti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2048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13.484,85 €</w:t>
            </w:r>
          </w:p>
        </w:tc>
      </w:tr>
      <w:tr w:rsidR="00D06678" w:rsidRPr="00D06678" w14:paraId="5052BD84" w14:textId="77777777" w:rsidTr="002225C9">
        <w:trPr>
          <w:trHeight w:val="2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F9E89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1AE6F" w14:textId="77777777" w:rsidR="002225C9" w:rsidRPr="00D06678" w:rsidRDefault="002225C9" w:rsidP="00885A1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DA8CD" w14:textId="77777777" w:rsidR="002225C9" w:rsidRPr="00D06678" w:rsidRDefault="002225C9" w:rsidP="00885A1B">
            <w:pPr>
              <w:jc w:val="lef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Občina - Otroško igrišče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17719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szCs w:val="22"/>
              </w:rPr>
            </w:pPr>
            <w:r w:rsidRPr="00D06678">
              <w:rPr>
                <w:rFonts w:ascii="Aptos Narrow" w:hAnsi="Aptos Narrow"/>
                <w:szCs w:val="22"/>
              </w:rPr>
              <w:t>12.016,21 €</w:t>
            </w:r>
          </w:p>
        </w:tc>
      </w:tr>
      <w:tr w:rsidR="00D06678" w:rsidRPr="00D06678" w14:paraId="6DE25844" w14:textId="77777777" w:rsidTr="002225C9">
        <w:trPr>
          <w:trHeight w:val="2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D5D14" w14:textId="77777777" w:rsidR="002225C9" w:rsidRPr="00D06678" w:rsidRDefault="002225C9" w:rsidP="00885A1B">
            <w:pPr>
              <w:jc w:val="center"/>
              <w:rPr>
                <w:rFonts w:ascii="Aptos Narrow" w:hAnsi="Aptos Narrow"/>
                <w:b/>
                <w:bCs/>
                <w:szCs w:val="22"/>
              </w:rPr>
            </w:pPr>
            <w:r w:rsidRPr="00D06678">
              <w:rPr>
                <w:rFonts w:ascii="Aptos Narrow" w:hAnsi="Aptos Narrow"/>
                <w:b/>
                <w:bCs/>
                <w:szCs w:val="22"/>
              </w:rPr>
              <w:t>B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88E3F" w14:textId="77777777" w:rsidR="002225C9" w:rsidRPr="00D06678" w:rsidRDefault="002225C9" w:rsidP="00885A1B">
            <w:pPr>
              <w:jc w:val="center"/>
              <w:rPr>
                <w:rFonts w:ascii="Aptos Narrow" w:hAnsi="Aptos Narrow"/>
                <w:b/>
                <w:bCs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5F9C2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b/>
                <w:bCs/>
                <w:szCs w:val="22"/>
              </w:rPr>
            </w:pPr>
            <w:r w:rsidRPr="00D06678">
              <w:rPr>
                <w:rFonts w:ascii="Aptos Narrow" w:hAnsi="Aptos Narrow"/>
                <w:b/>
                <w:bCs/>
                <w:szCs w:val="22"/>
              </w:rPr>
              <w:t>SKUPAJ ODHODKI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B2620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b/>
                <w:bCs/>
                <w:szCs w:val="22"/>
              </w:rPr>
            </w:pPr>
            <w:r w:rsidRPr="00D06678">
              <w:rPr>
                <w:rFonts w:ascii="Aptos Narrow" w:hAnsi="Aptos Narrow"/>
                <w:b/>
                <w:bCs/>
                <w:szCs w:val="22"/>
              </w:rPr>
              <w:t>46.334,50 €</w:t>
            </w:r>
          </w:p>
        </w:tc>
      </w:tr>
      <w:tr w:rsidR="002225C9" w:rsidRPr="00D06678" w14:paraId="3EA3C6DE" w14:textId="77777777" w:rsidTr="002225C9">
        <w:trPr>
          <w:trHeight w:val="2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1085A" w14:textId="77777777" w:rsidR="002225C9" w:rsidRPr="00D06678" w:rsidRDefault="002225C9" w:rsidP="00885A1B">
            <w:pPr>
              <w:jc w:val="center"/>
              <w:rPr>
                <w:rFonts w:ascii="Aptos Narrow" w:hAnsi="Aptos Narrow"/>
                <w:b/>
                <w:bCs/>
                <w:szCs w:val="22"/>
              </w:rPr>
            </w:pPr>
            <w:r w:rsidRPr="00D06678">
              <w:rPr>
                <w:rFonts w:ascii="Aptos Narrow" w:hAnsi="Aptos Narrow"/>
                <w:b/>
                <w:bCs/>
                <w:szCs w:val="22"/>
              </w:rPr>
              <w:t>A-B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8A2641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b/>
                <w:bCs/>
                <w:szCs w:val="22"/>
              </w:rPr>
            </w:pPr>
            <w:r w:rsidRPr="00D06678">
              <w:rPr>
                <w:rFonts w:ascii="Aptos Narrow" w:hAnsi="Aptos Narrow"/>
                <w:b/>
                <w:bCs/>
                <w:szCs w:val="22"/>
              </w:rPr>
              <w:t>PRESEŽEK IZ LETA 2023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A8959" w14:textId="77777777" w:rsidR="002225C9" w:rsidRPr="00D06678" w:rsidRDefault="002225C9" w:rsidP="00885A1B">
            <w:pPr>
              <w:jc w:val="right"/>
              <w:rPr>
                <w:rFonts w:ascii="Aptos Narrow" w:hAnsi="Aptos Narrow"/>
                <w:b/>
                <w:bCs/>
                <w:szCs w:val="22"/>
              </w:rPr>
            </w:pPr>
            <w:r w:rsidRPr="00D06678">
              <w:rPr>
                <w:rFonts w:ascii="Aptos Narrow" w:hAnsi="Aptos Narrow"/>
                <w:b/>
                <w:bCs/>
                <w:szCs w:val="22"/>
              </w:rPr>
              <w:t>12.487,30 €</w:t>
            </w:r>
          </w:p>
        </w:tc>
      </w:tr>
    </w:tbl>
    <w:p w14:paraId="797EF053" w14:textId="77777777" w:rsidR="00056CB0" w:rsidRPr="00D06678" w:rsidRDefault="00056CB0" w:rsidP="00885A1B">
      <w:pPr>
        <w:pStyle w:val="Odstavekseznama"/>
        <w:rPr>
          <w:rFonts w:ascii="Verdana" w:hAnsi="Verdana"/>
        </w:rPr>
      </w:pPr>
    </w:p>
    <w:tbl>
      <w:tblPr>
        <w:tblW w:w="96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8"/>
      </w:tblGrid>
      <w:tr w:rsidR="00D06678" w:rsidRPr="00D06678" w14:paraId="6444208B" w14:textId="77777777" w:rsidTr="00976D8F">
        <w:trPr>
          <w:trHeight w:val="300"/>
        </w:trPr>
        <w:tc>
          <w:tcPr>
            <w:tcW w:w="9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56DD" w14:textId="77777777" w:rsidR="0041663E" w:rsidRPr="00D06678" w:rsidRDefault="0041663E" w:rsidP="00885A1B">
            <w:pPr>
              <w:jc w:val="right"/>
              <w:rPr>
                <w:rFonts w:ascii="Calibri" w:hAnsi="Calibri" w:cs="Calibri"/>
                <w:szCs w:val="22"/>
              </w:rPr>
            </w:pPr>
          </w:p>
        </w:tc>
      </w:tr>
      <w:tr w:rsidR="00D06678" w:rsidRPr="00D06678" w14:paraId="3EF64BA6" w14:textId="77777777" w:rsidTr="00976D8F">
        <w:trPr>
          <w:trHeight w:val="300"/>
        </w:trPr>
        <w:tc>
          <w:tcPr>
            <w:tcW w:w="9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9148D" w14:textId="77777777" w:rsidR="0041663E" w:rsidRPr="00D06678" w:rsidRDefault="0041663E" w:rsidP="00885A1B">
            <w:pPr>
              <w:jc w:val="right"/>
              <w:rPr>
                <w:rFonts w:ascii="Calibri" w:hAnsi="Calibri" w:cs="Calibri"/>
                <w:b/>
                <w:bCs/>
                <w:szCs w:val="22"/>
              </w:rPr>
            </w:pPr>
          </w:p>
        </w:tc>
      </w:tr>
      <w:tr w:rsidR="00D06678" w:rsidRPr="00D06678" w14:paraId="6D9FFF19" w14:textId="77777777" w:rsidTr="00976D8F">
        <w:trPr>
          <w:trHeight w:val="300"/>
        </w:trPr>
        <w:tc>
          <w:tcPr>
            <w:tcW w:w="9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2B0C7" w14:textId="0C27A440" w:rsidR="00885A1B" w:rsidRPr="00885A1B" w:rsidRDefault="00885A1B" w:rsidP="00885A1B">
            <w:pPr>
              <w:rPr>
                <w:b/>
              </w:rPr>
            </w:pPr>
            <w:r w:rsidRPr="00885A1B">
              <w:rPr>
                <w:rFonts w:ascii="Verdana" w:hAnsi="Verdana"/>
                <w:b/>
              </w:rPr>
              <w:t xml:space="preserve">V letu 2024 smo </w:t>
            </w:r>
            <w:r>
              <w:rPr>
                <w:rFonts w:ascii="Verdana" w:hAnsi="Verdana"/>
                <w:b/>
              </w:rPr>
              <w:t xml:space="preserve">izvedli naslednje naloge </w:t>
            </w:r>
            <w:r w:rsidRPr="00885A1B">
              <w:rPr>
                <w:rFonts w:ascii="Verdana" w:hAnsi="Verdana"/>
                <w:b/>
              </w:rPr>
              <w:t>:</w:t>
            </w:r>
            <w:r w:rsidRPr="00885A1B">
              <w:rPr>
                <w:b/>
              </w:rPr>
              <w:t xml:space="preserve"> </w:t>
            </w:r>
          </w:p>
          <w:p w14:paraId="3354A4E6" w14:textId="77777777" w:rsidR="00885A1B" w:rsidRPr="00D06678" w:rsidRDefault="00885A1B" w:rsidP="00885A1B"/>
          <w:p w14:paraId="5146E6E4" w14:textId="77777777" w:rsidR="00885A1B" w:rsidRPr="00D06678" w:rsidRDefault="00885A1B" w:rsidP="00885A1B">
            <w:pPr>
              <w:rPr>
                <w:rFonts w:ascii="Verdana" w:hAnsi="Verdana"/>
              </w:rPr>
            </w:pPr>
            <w:r w:rsidRPr="00D06678">
              <w:rPr>
                <w:rFonts w:ascii="Verdana" w:hAnsi="Verdana"/>
              </w:rPr>
              <w:t xml:space="preserve">V OKVIRU REDNEGA DELOVANJA : </w:t>
            </w:r>
          </w:p>
          <w:p w14:paraId="2814A2C7" w14:textId="77777777" w:rsidR="00885A1B" w:rsidRPr="00D06678" w:rsidRDefault="00885A1B" w:rsidP="00885A1B">
            <w:pPr>
              <w:rPr>
                <w:rFonts w:ascii="Verdana" w:hAnsi="Verdana"/>
              </w:rPr>
            </w:pPr>
          </w:p>
          <w:p w14:paraId="3AB57FFD" w14:textId="77777777" w:rsidR="00885A1B" w:rsidRPr="00D06678" w:rsidRDefault="00885A1B" w:rsidP="00885A1B">
            <w:pPr>
              <w:pStyle w:val="Odstavekseznama"/>
              <w:numPr>
                <w:ilvl w:val="0"/>
                <w:numId w:val="9"/>
              </w:num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V okviru rednih dejavnosti organizirali Vurnikove dneve vključno z Vurnikovo študentsko nagrado </w:t>
            </w:r>
          </w:p>
          <w:p w14:paraId="5FFBE2A0" w14:textId="5AA1D6F1" w:rsidR="00885A1B" w:rsidRPr="002563BF" w:rsidRDefault="00885A1B" w:rsidP="00885A1B">
            <w:pPr>
              <w:pStyle w:val="Odstavekseznama"/>
              <w:numPr>
                <w:ilvl w:val="0"/>
                <w:numId w:val="9"/>
              </w:numPr>
              <w:rPr>
                <w:rFonts w:ascii="Verdana" w:hAnsi="Verdana" w:cstheme="minorHAnsi"/>
              </w:rPr>
            </w:pPr>
            <w:r w:rsidRPr="002563BF">
              <w:rPr>
                <w:rFonts w:ascii="Verdana" w:hAnsi="Verdana" w:cstheme="minorHAnsi"/>
              </w:rPr>
              <w:t>Ob 140 letnici rojstva profesor</w:t>
            </w:r>
            <w:r>
              <w:rPr>
                <w:rFonts w:ascii="Verdana" w:hAnsi="Verdana" w:cstheme="minorHAnsi"/>
              </w:rPr>
              <w:t>ja</w:t>
            </w:r>
            <w:r w:rsidRPr="002563BF">
              <w:rPr>
                <w:rFonts w:ascii="Verdana" w:hAnsi="Verdana" w:cstheme="minorHAnsi"/>
              </w:rPr>
              <w:t xml:space="preserve"> in arhitekta Ivana </w:t>
            </w:r>
            <w:r>
              <w:rPr>
                <w:rFonts w:ascii="Verdana" w:hAnsi="Verdana" w:cstheme="minorHAnsi"/>
              </w:rPr>
              <w:t xml:space="preserve">Vurnika smo nabavili razstavne panoje in pripravili razstavo » Vurnik nekoč in danes » , ki je primerno oživila Vurnikov trg </w:t>
            </w:r>
            <w:r w:rsidR="00641419">
              <w:rPr>
                <w:rFonts w:ascii="Verdana" w:hAnsi="Verdana" w:cstheme="minorHAnsi"/>
              </w:rPr>
              <w:t xml:space="preserve">in bila kasneje prenesena v Maribor </w:t>
            </w:r>
            <w:r w:rsidRPr="002563BF">
              <w:rPr>
                <w:rFonts w:ascii="Verdana" w:hAnsi="Verdana" w:cstheme="minorHAnsi"/>
              </w:rPr>
              <w:t xml:space="preserve"> </w:t>
            </w:r>
          </w:p>
          <w:p w14:paraId="5D320C89" w14:textId="77777777" w:rsidR="00885A1B" w:rsidRPr="00D06678" w:rsidRDefault="00885A1B" w:rsidP="00885A1B">
            <w:pPr>
              <w:pStyle w:val="Odstavekseznama"/>
              <w:numPr>
                <w:ilvl w:val="0"/>
                <w:numId w:val="9"/>
              </w:num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Finančno podprli pomembnejše dogodke v KS – pust, parkelj , dedek mraz </w:t>
            </w:r>
            <w:r>
              <w:rPr>
                <w:rFonts w:ascii="Verdana" w:hAnsi="Verdana" w:cstheme="minorHAnsi"/>
              </w:rPr>
              <w:t xml:space="preserve">, prednovoletno srečanje starejših od 90 let  </w:t>
            </w:r>
          </w:p>
          <w:p w14:paraId="6417B9A3" w14:textId="77777777" w:rsidR="00885A1B" w:rsidRPr="00D06678" w:rsidRDefault="00885A1B" w:rsidP="00885A1B">
            <w:pPr>
              <w:pStyle w:val="Odstavekseznama"/>
              <w:numPr>
                <w:ilvl w:val="0"/>
                <w:numId w:val="9"/>
              </w:num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Pokrili stroške rednih dejavnosti – plakatiranje, obnova oglasnih panojev, stroški obešanja transparentov, stroški tržnice   </w:t>
            </w:r>
          </w:p>
          <w:p w14:paraId="7D398232" w14:textId="77777777" w:rsidR="00885A1B" w:rsidRPr="00D06678" w:rsidRDefault="00885A1B" w:rsidP="00885A1B">
            <w:pPr>
              <w:rPr>
                <w:rFonts w:ascii="Verdana" w:hAnsi="Verdana"/>
              </w:rPr>
            </w:pPr>
          </w:p>
          <w:p w14:paraId="2244AC28" w14:textId="77777777" w:rsidR="00885A1B" w:rsidRPr="00D06678" w:rsidRDefault="00885A1B" w:rsidP="00885A1B">
            <w:pPr>
              <w:rPr>
                <w:rFonts w:ascii="Verdana" w:hAnsi="Verdana"/>
              </w:rPr>
            </w:pPr>
            <w:r w:rsidRPr="00D06678">
              <w:rPr>
                <w:rFonts w:ascii="Verdana" w:hAnsi="Verdana"/>
              </w:rPr>
              <w:t xml:space="preserve">PODROČJE KOMUNALNE INFRSTRUKTURE IN URBANE OPREME : </w:t>
            </w:r>
          </w:p>
          <w:p w14:paraId="3F8D34E7" w14:textId="77777777" w:rsidR="00885A1B" w:rsidRPr="00D06678" w:rsidRDefault="00885A1B" w:rsidP="00885A1B">
            <w:pPr>
              <w:rPr>
                <w:rFonts w:ascii="Verdana" w:hAnsi="Verdana"/>
              </w:rPr>
            </w:pPr>
            <w:r w:rsidRPr="00D06678">
              <w:rPr>
                <w:rFonts w:ascii="Verdana" w:hAnsi="Verdana"/>
              </w:rPr>
              <w:t xml:space="preserve">     -  </w:t>
            </w:r>
            <w:r>
              <w:rPr>
                <w:rFonts w:ascii="Verdana" w:hAnsi="Verdana"/>
              </w:rPr>
              <w:t xml:space="preserve">montaža </w:t>
            </w:r>
            <w:proofErr w:type="spellStart"/>
            <w:r>
              <w:rPr>
                <w:rFonts w:ascii="Verdana" w:hAnsi="Verdana"/>
              </w:rPr>
              <w:t>defibliratorja</w:t>
            </w:r>
            <w:proofErr w:type="spellEnd"/>
            <w:r>
              <w:rPr>
                <w:rFonts w:ascii="Verdana" w:hAnsi="Verdana"/>
              </w:rPr>
              <w:t xml:space="preserve"> v Novi vasi </w:t>
            </w:r>
          </w:p>
          <w:p w14:paraId="27334881" w14:textId="77777777" w:rsidR="00885A1B" w:rsidRPr="00D06678" w:rsidRDefault="00885A1B" w:rsidP="00885A1B">
            <w:pPr>
              <w:rPr>
                <w:rFonts w:ascii="Verdana" w:hAnsi="Verdana"/>
              </w:rPr>
            </w:pPr>
            <w:r w:rsidRPr="00D06678">
              <w:rPr>
                <w:rFonts w:ascii="Verdana" w:hAnsi="Verdana"/>
              </w:rPr>
              <w:t xml:space="preserve">     -  </w:t>
            </w:r>
            <w:r>
              <w:rPr>
                <w:rFonts w:ascii="Verdana" w:hAnsi="Verdana"/>
              </w:rPr>
              <w:t xml:space="preserve">nabava 14 novih senčnikov v okviru Urbane opreme </w:t>
            </w:r>
          </w:p>
          <w:p w14:paraId="75713462" w14:textId="77777777" w:rsidR="00885A1B" w:rsidRDefault="00885A1B" w:rsidP="00885A1B">
            <w:pPr>
              <w:rPr>
                <w:rFonts w:ascii="Verdana" w:hAnsi="Verdana"/>
              </w:rPr>
            </w:pPr>
            <w:r w:rsidRPr="00D06678">
              <w:rPr>
                <w:rFonts w:ascii="Verdana" w:hAnsi="Verdana"/>
              </w:rPr>
              <w:t xml:space="preserve">     - </w:t>
            </w:r>
            <w:r>
              <w:rPr>
                <w:rFonts w:ascii="Verdana" w:hAnsi="Verdana"/>
              </w:rPr>
              <w:t xml:space="preserve"> nabava nadstrešnice za kolesa za lokacijo pri ZD </w:t>
            </w:r>
          </w:p>
          <w:p w14:paraId="12F3844C" w14:textId="77777777" w:rsidR="00885A1B" w:rsidRDefault="00885A1B" w:rsidP="00885A1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-  celovita rekonstrukcija ceste » do hiše </w:t>
            </w:r>
            <w:proofErr w:type="spellStart"/>
            <w:r>
              <w:rPr>
                <w:rFonts w:ascii="Verdana" w:hAnsi="Verdana"/>
              </w:rPr>
              <w:t>Muller</w:t>
            </w:r>
            <w:proofErr w:type="spellEnd"/>
            <w:r>
              <w:rPr>
                <w:rFonts w:ascii="Verdana" w:hAnsi="Verdana"/>
              </w:rPr>
              <w:t xml:space="preserve"> » v Vrbnjah </w:t>
            </w:r>
          </w:p>
          <w:p w14:paraId="23271248" w14:textId="77777777" w:rsidR="00885A1B" w:rsidRDefault="00885A1B" w:rsidP="00885A1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-  urejen sistem odvodnjavanja in ponikanja meteornih vod na Tavčarjevi ulici v  </w:t>
            </w:r>
          </w:p>
          <w:p w14:paraId="2CF51040" w14:textId="77777777" w:rsidR="00885A1B" w:rsidRDefault="00885A1B" w:rsidP="00885A1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Radovljici   </w:t>
            </w:r>
            <w:r w:rsidRPr="00D06678">
              <w:rPr>
                <w:rFonts w:ascii="Verdana" w:hAnsi="Verdana"/>
              </w:rPr>
              <w:t xml:space="preserve"> </w:t>
            </w:r>
          </w:p>
          <w:p w14:paraId="507D34A6" w14:textId="77777777" w:rsidR="00885A1B" w:rsidRPr="00D06678" w:rsidRDefault="00885A1B" w:rsidP="00885A1B">
            <w:pPr>
              <w:ind w:left="360"/>
              <w:rPr>
                <w:rFonts w:ascii="Verdana" w:hAnsi="Verdana" w:cstheme="minorHAnsi"/>
              </w:rPr>
            </w:pPr>
          </w:p>
          <w:p w14:paraId="52275E92" w14:textId="77777777" w:rsidR="00664ACD" w:rsidRDefault="00664ACD" w:rsidP="00885A1B">
            <w:pPr>
              <w:rPr>
                <w:rFonts w:ascii="Verdana" w:hAnsi="Verdana" w:cstheme="minorHAnsi"/>
              </w:rPr>
            </w:pPr>
          </w:p>
          <w:p w14:paraId="6E59B67E" w14:textId="7273739E" w:rsidR="00885A1B" w:rsidRPr="00D06678" w:rsidRDefault="00885A1B" w:rsidP="00885A1B">
            <w:p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OTROŠKA IGRIŠČA : </w:t>
            </w:r>
          </w:p>
          <w:p w14:paraId="02BAF916" w14:textId="77777777" w:rsidR="00885A1B" w:rsidRPr="00D06678" w:rsidRDefault="00885A1B" w:rsidP="00885A1B">
            <w:p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     - izvedena so bila redna vzdrževalna dela </w:t>
            </w:r>
            <w:r>
              <w:rPr>
                <w:rFonts w:ascii="Verdana" w:hAnsi="Verdana" w:cstheme="minorHAnsi"/>
              </w:rPr>
              <w:t xml:space="preserve">in nadomeščeni gugalnici </w:t>
            </w:r>
            <w:r w:rsidRPr="00D06678">
              <w:rPr>
                <w:rFonts w:ascii="Verdana" w:hAnsi="Verdana" w:cstheme="minorHAnsi"/>
              </w:rPr>
              <w:t xml:space="preserve"> ter čiščenje  </w:t>
            </w:r>
          </w:p>
          <w:p w14:paraId="59F27777" w14:textId="77777777" w:rsidR="00885A1B" w:rsidRPr="00D06678" w:rsidRDefault="00885A1B" w:rsidP="00885A1B">
            <w:p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       grmovja in vzdrževanje drevja </w:t>
            </w:r>
          </w:p>
          <w:p w14:paraId="4CBF8ECB" w14:textId="77777777" w:rsidR="00885A1B" w:rsidRDefault="00885A1B" w:rsidP="00885A1B">
            <w:p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     - zagotovili smo redno vzdrževanje, preglede in čiščenje otroškega igrišča v </w:t>
            </w:r>
          </w:p>
          <w:p w14:paraId="6DB739B8" w14:textId="3BEE4A74" w:rsidR="00885A1B" w:rsidRPr="00D06678" w:rsidRDefault="00885A1B" w:rsidP="00885A1B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       </w:t>
            </w:r>
            <w:r w:rsidRPr="00D06678">
              <w:rPr>
                <w:rFonts w:ascii="Verdana" w:hAnsi="Verdana" w:cstheme="minorHAnsi"/>
              </w:rPr>
              <w:t xml:space="preserve">športnem </w:t>
            </w:r>
            <w:r>
              <w:rPr>
                <w:rFonts w:ascii="Verdana" w:hAnsi="Verdana" w:cstheme="minorHAnsi"/>
              </w:rPr>
              <w:t>p</w:t>
            </w:r>
            <w:r w:rsidRPr="00D06678">
              <w:rPr>
                <w:rFonts w:ascii="Verdana" w:hAnsi="Verdana" w:cstheme="minorHAnsi"/>
              </w:rPr>
              <w:t xml:space="preserve">arku in pri lipi   </w:t>
            </w:r>
          </w:p>
          <w:p w14:paraId="292E425A" w14:textId="77777777" w:rsidR="00885A1B" w:rsidRPr="00D06678" w:rsidRDefault="00885A1B" w:rsidP="00885A1B">
            <w:pPr>
              <w:ind w:left="360"/>
              <w:rPr>
                <w:rFonts w:ascii="Verdana" w:hAnsi="Verdana" w:cstheme="minorHAnsi"/>
              </w:rPr>
            </w:pPr>
          </w:p>
          <w:p w14:paraId="42CCAB6B" w14:textId="00115A09" w:rsidR="00885A1B" w:rsidRPr="00641419" w:rsidRDefault="00885A1B" w:rsidP="00885A1B">
            <w:pPr>
              <w:ind w:left="360"/>
              <w:rPr>
                <w:rFonts w:ascii="Verdana" w:hAnsi="Verdana"/>
                <w:b/>
              </w:rPr>
            </w:pPr>
            <w:r w:rsidRPr="00641419">
              <w:rPr>
                <w:rFonts w:ascii="Verdana" w:hAnsi="Verdana"/>
                <w:b/>
              </w:rPr>
              <w:t xml:space="preserve">Finančno poročilo za leto 2024 : </w:t>
            </w:r>
          </w:p>
          <w:tbl>
            <w:tblPr>
              <w:tblW w:w="764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648"/>
            </w:tblGrid>
            <w:tr w:rsidR="00885A1B" w:rsidRPr="005815E8" w14:paraId="5DBF3055" w14:textId="77777777" w:rsidTr="006000A9">
              <w:trPr>
                <w:trHeight w:val="300"/>
              </w:trPr>
              <w:tc>
                <w:tcPr>
                  <w:tcW w:w="7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D8F1C0" w14:textId="77777777" w:rsidR="00885A1B" w:rsidRPr="005815E8" w:rsidRDefault="00885A1B" w:rsidP="00885A1B">
                  <w:pPr>
                    <w:jc w:val="right"/>
                    <w:rPr>
                      <w:rFonts w:ascii="Calibri" w:hAnsi="Calibri" w:cs="Calibri"/>
                      <w:szCs w:val="22"/>
                    </w:rPr>
                  </w:pPr>
                </w:p>
              </w:tc>
            </w:tr>
            <w:tr w:rsidR="00885A1B" w:rsidRPr="005815E8" w14:paraId="2E7B4ACD" w14:textId="77777777" w:rsidTr="006000A9">
              <w:trPr>
                <w:trHeight w:val="300"/>
              </w:trPr>
              <w:tc>
                <w:tcPr>
                  <w:tcW w:w="7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tbl>
                  <w:tblPr>
                    <w:tblW w:w="7503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"/>
                    <w:gridCol w:w="1800"/>
                    <w:gridCol w:w="3503"/>
                    <w:gridCol w:w="1240"/>
                  </w:tblGrid>
                  <w:tr w:rsidR="00885A1B" w:rsidRPr="00475E4D" w14:paraId="55B23232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0AAE2811" w14:textId="77777777" w:rsidR="00885A1B" w:rsidRPr="00475E4D" w:rsidRDefault="00885A1B" w:rsidP="00885A1B">
                        <w:pPr>
                          <w:jc w:val="left"/>
                          <w:rPr>
                            <w:rFonts w:ascii="Times New Roman" w:hAnsi="Times New Roman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5643B8F7" w14:textId="77777777" w:rsidR="00885A1B" w:rsidRPr="00475E4D" w:rsidRDefault="00885A1B" w:rsidP="00885A1B">
                        <w:pPr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7F1BBCAF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Prenos iz 2023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6622876C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34.506,74 €</w:t>
                        </w:r>
                      </w:p>
                    </w:tc>
                  </w:tr>
                  <w:tr w:rsidR="00885A1B" w:rsidRPr="00475E4D" w14:paraId="22758EFC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303C7A96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1B379ED7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PRIHODKI</w:t>
                        </w: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3FD5697C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Občina - Delovanje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793C898B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17.546,56 €</w:t>
                        </w:r>
                      </w:p>
                    </w:tc>
                  </w:tr>
                  <w:tr w:rsidR="00885A1B" w:rsidRPr="00475E4D" w14:paraId="1AA5541A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12FB2C32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48DB3B0D" w14:textId="77777777" w:rsidR="00885A1B" w:rsidRPr="00475E4D" w:rsidRDefault="00885A1B" w:rsidP="00885A1B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1D75471A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Občina - Investicije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37358112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21.499,76 €</w:t>
                        </w:r>
                      </w:p>
                    </w:tc>
                  </w:tr>
                  <w:tr w:rsidR="00885A1B" w:rsidRPr="00475E4D" w14:paraId="715D8660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539824A3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0EC26E17" w14:textId="77777777" w:rsidR="00885A1B" w:rsidRPr="00475E4D" w:rsidRDefault="00885A1B" w:rsidP="00885A1B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540618E8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KS Radovljica - Najemnine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08F67119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8.921,42 €</w:t>
                        </w:r>
                      </w:p>
                    </w:tc>
                  </w:tr>
                  <w:tr w:rsidR="00885A1B" w:rsidRPr="00475E4D" w14:paraId="3C702915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2BF8F6DB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0922EB48" w14:textId="77777777" w:rsidR="00885A1B" w:rsidRPr="00475E4D" w:rsidRDefault="00885A1B" w:rsidP="00885A1B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1BA8D3B8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KS Radovljica - Ostalo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36CEF3EA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9.354,55 €</w:t>
                        </w:r>
                      </w:p>
                    </w:tc>
                  </w:tr>
                  <w:tr w:rsidR="00885A1B" w:rsidRPr="00475E4D" w14:paraId="1996E300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35E4D2A3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2671800C" w14:textId="77777777" w:rsidR="00885A1B" w:rsidRPr="00475E4D" w:rsidRDefault="00885A1B" w:rsidP="00885A1B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6B4A151D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KS Radovljica - otroška igrišča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1418E1B0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14.150,73 €</w:t>
                        </w:r>
                      </w:p>
                    </w:tc>
                  </w:tr>
                  <w:tr w:rsidR="00885A1B" w:rsidRPr="00475E4D" w14:paraId="04258FF0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4C8F241B" w14:textId="77777777" w:rsidR="00885A1B" w:rsidRPr="00475E4D" w:rsidRDefault="00885A1B" w:rsidP="00885A1B">
                        <w:pPr>
                          <w:jc w:val="center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A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2A6906FD" w14:textId="77777777" w:rsidR="00885A1B" w:rsidRPr="00475E4D" w:rsidRDefault="00885A1B" w:rsidP="00885A1B">
                        <w:pPr>
                          <w:jc w:val="center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1A3DCFF6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SKUPAJ PRIHODKI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505FBEBF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71.473,02 €</w:t>
                        </w:r>
                      </w:p>
                    </w:tc>
                  </w:tr>
                  <w:tr w:rsidR="00885A1B" w:rsidRPr="00475E4D" w14:paraId="02019DD7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300FA8E7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63CF8107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ODHODKI</w:t>
                        </w: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2A95E4F4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Občina - Delovanje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537D1E56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17.546,56 €</w:t>
                        </w:r>
                      </w:p>
                    </w:tc>
                  </w:tr>
                  <w:tr w:rsidR="00885A1B" w:rsidRPr="00475E4D" w14:paraId="0C640C6F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1310F75B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0CEE2505" w14:textId="77777777" w:rsidR="00885A1B" w:rsidRPr="00475E4D" w:rsidRDefault="00885A1B" w:rsidP="00885A1B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270EFBD2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 xml:space="preserve">KS </w:t>
                        </w:r>
                        <w:r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Radovljica</w:t>
                        </w: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 xml:space="preserve"> - Delovanje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04DF7A50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13.081,47 €</w:t>
                        </w:r>
                      </w:p>
                    </w:tc>
                  </w:tr>
                  <w:tr w:rsidR="00885A1B" w:rsidRPr="00475E4D" w14:paraId="4E9C904D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753DA8BB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597F06CB" w14:textId="77777777" w:rsidR="00885A1B" w:rsidRPr="00475E4D" w:rsidRDefault="00885A1B" w:rsidP="00885A1B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79347322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 xml:space="preserve">KS </w:t>
                        </w:r>
                        <w:r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Radovljica</w:t>
                        </w: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 xml:space="preserve"> - Komunalne ceste in objekti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6C31D3F0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21.499,76 €</w:t>
                        </w:r>
                      </w:p>
                    </w:tc>
                  </w:tr>
                  <w:tr w:rsidR="00885A1B" w:rsidRPr="00475E4D" w14:paraId="102BBC8B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6758CC63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54A5D9D1" w14:textId="77777777" w:rsidR="00885A1B" w:rsidRPr="00475E4D" w:rsidRDefault="00885A1B" w:rsidP="00885A1B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79A1F752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Občina - Komunalne ceste in objekti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559A012B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11.551,08 €</w:t>
                        </w:r>
                      </w:p>
                    </w:tc>
                  </w:tr>
                  <w:tr w:rsidR="00885A1B" w:rsidRPr="00475E4D" w14:paraId="15060711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78ECE5E0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333BCA39" w14:textId="77777777" w:rsidR="00885A1B" w:rsidRPr="00475E4D" w:rsidRDefault="00885A1B" w:rsidP="00885A1B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17C9AC53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Občina - Otroško igrišče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2EE4A7CC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14.150,73 €</w:t>
                        </w:r>
                      </w:p>
                    </w:tc>
                  </w:tr>
                  <w:tr w:rsidR="00885A1B" w:rsidRPr="00475E4D" w14:paraId="24543FCE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2349D55E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628B47D8" w14:textId="77777777" w:rsidR="00885A1B" w:rsidRPr="00475E4D" w:rsidRDefault="00885A1B" w:rsidP="00885A1B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14501B5D" w14:textId="77777777" w:rsidR="00885A1B" w:rsidRPr="00475E4D" w:rsidRDefault="00885A1B" w:rsidP="00885A1B">
                        <w:pPr>
                          <w:jc w:val="lef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 xml:space="preserve">KS </w:t>
                        </w:r>
                        <w:r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Radovljica</w:t>
                        </w: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 xml:space="preserve"> - Otroško igrišče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603675DB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color w:val="000000"/>
                            <w:szCs w:val="22"/>
                          </w:rPr>
                          <w:t>1.071,88 €</w:t>
                        </w:r>
                      </w:p>
                    </w:tc>
                  </w:tr>
                  <w:tr w:rsidR="00885A1B" w:rsidRPr="00475E4D" w14:paraId="22ADA834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4F20953B" w14:textId="77777777" w:rsidR="00885A1B" w:rsidRPr="00475E4D" w:rsidRDefault="00885A1B" w:rsidP="00885A1B">
                        <w:pPr>
                          <w:jc w:val="center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B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3009D8A5" w14:textId="77777777" w:rsidR="00885A1B" w:rsidRPr="00475E4D" w:rsidRDefault="00885A1B" w:rsidP="00885A1B">
                        <w:pPr>
                          <w:jc w:val="center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04C8EE1D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SKUPAJ ODHODKI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2B637C8B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78.901,48 €</w:t>
                        </w:r>
                      </w:p>
                    </w:tc>
                  </w:tr>
                  <w:tr w:rsidR="00885A1B" w:rsidRPr="00475E4D" w14:paraId="17D9517C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7B1AA635" w14:textId="77777777" w:rsidR="00885A1B" w:rsidRPr="00475E4D" w:rsidRDefault="00885A1B" w:rsidP="00885A1B">
                        <w:pPr>
                          <w:jc w:val="center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A-B</w:t>
                        </w:r>
                      </w:p>
                    </w:tc>
                    <w:tc>
                      <w:tcPr>
                        <w:tcW w:w="530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noWrap/>
                        <w:vAlign w:val="bottom"/>
                        <w:hideMark/>
                      </w:tcPr>
                      <w:p w14:paraId="48673EDB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PRESEŽEK IZ LETA 2024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3BE33E49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-7.428,46 €</w:t>
                        </w:r>
                      </w:p>
                    </w:tc>
                  </w:tr>
                  <w:tr w:rsidR="00885A1B" w:rsidRPr="00475E4D" w14:paraId="4114D5C6" w14:textId="77777777" w:rsidTr="006000A9">
                    <w:trPr>
                      <w:trHeight w:val="290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0717C928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368CC578" w14:textId="77777777" w:rsidR="00885A1B" w:rsidRPr="00475E4D" w:rsidRDefault="00885A1B" w:rsidP="00885A1B">
                        <w:pPr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50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51806070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PRENOS V LETO 2025</w:t>
                        </w:r>
                      </w:p>
                    </w:tc>
                    <w:tc>
                      <w:tcPr>
                        <w:tcW w:w="12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45008C58" w14:textId="77777777" w:rsidR="00885A1B" w:rsidRPr="00475E4D" w:rsidRDefault="00885A1B" w:rsidP="00885A1B">
                        <w:pPr>
                          <w:jc w:val="right"/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</w:pPr>
                        <w:r w:rsidRPr="00475E4D"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Cs w:val="22"/>
                          </w:rPr>
                          <w:t>27.078,28 €</w:t>
                        </w:r>
                      </w:p>
                    </w:tc>
                  </w:tr>
                </w:tbl>
                <w:p w14:paraId="5759E38C" w14:textId="77777777" w:rsidR="00885A1B" w:rsidRPr="005815E8" w:rsidRDefault="00885A1B" w:rsidP="00885A1B">
                  <w:pPr>
                    <w:jc w:val="right"/>
                    <w:rPr>
                      <w:rFonts w:ascii="Calibri" w:hAnsi="Calibri" w:cs="Calibri"/>
                      <w:b/>
                      <w:bCs/>
                      <w:szCs w:val="22"/>
                    </w:rPr>
                  </w:pPr>
                </w:p>
              </w:tc>
            </w:tr>
            <w:tr w:rsidR="00885A1B" w:rsidRPr="005815E8" w14:paraId="29C62CBB" w14:textId="77777777" w:rsidTr="006000A9">
              <w:trPr>
                <w:trHeight w:val="300"/>
              </w:trPr>
              <w:tc>
                <w:tcPr>
                  <w:tcW w:w="7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F16540" w14:textId="77777777" w:rsidR="00885A1B" w:rsidRPr="005815E8" w:rsidRDefault="00885A1B" w:rsidP="00885A1B">
                  <w:pPr>
                    <w:jc w:val="right"/>
                    <w:rPr>
                      <w:rFonts w:ascii="Calibri" w:hAnsi="Calibri" w:cs="Calibri"/>
                      <w:b/>
                      <w:bCs/>
                      <w:szCs w:val="22"/>
                    </w:rPr>
                  </w:pPr>
                </w:p>
              </w:tc>
            </w:tr>
          </w:tbl>
          <w:p w14:paraId="5E4A90C0" w14:textId="77777777" w:rsidR="0041663E" w:rsidRPr="00D06678" w:rsidRDefault="0041663E" w:rsidP="00885A1B">
            <w:pPr>
              <w:jc w:val="right"/>
              <w:rPr>
                <w:rFonts w:ascii="Calibri" w:hAnsi="Calibri" w:cs="Calibri"/>
                <w:b/>
                <w:bCs/>
                <w:szCs w:val="22"/>
              </w:rPr>
            </w:pPr>
          </w:p>
        </w:tc>
      </w:tr>
      <w:tr w:rsidR="00D06678" w:rsidRPr="00D06678" w14:paraId="2CF75556" w14:textId="77777777" w:rsidTr="00976D8F">
        <w:trPr>
          <w:trHeight w:val="300"/>
        </w:trPr>
        <w:tc>
          <w:tcPr>
            <w:tcW w:w="9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BE021" w14:textId="77777777" w:rsidR="0041663E" w:rsidRDefault="0041663E" w:rsidP="00CE4A3D">
            <w:pPr>
              <w:jc w:val="left"/>
              <w:rPr>
                <w:rFonts w:ascii="Times New Roman" w:hAnsi="Times New Roman"/>
                <w:sz w:val="20"/>
              </w:rPr>
            </w:pPr>
          </w:p>
          <w:p w14:paraId="0BFE11A3" w14:textId="4B8545CE" w:rsidR="006000A9" w:rsidRPr="00D06678" w:rsidRDefault="006000A9" w:rsidP="00CE4A3D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2225C9" w:rsidRPr="00D06678" w14:paraId="7252FE48" w14:textId="77777777" w:rsidTr="00976D8F">
        <w:trPr>
          <w:trHeight w:val="300"/>
        </w:trPr>
        <w:tc>
          <w:tcPr>
            <w:tcW w:w="9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1F8F0" w14:textId="39785E36" w:rsidR="006000A9" w:rsidRPr="006000A9" w:rsidRDefault="006000A9" w:rsidP="006000A9">
            <w:pPr>
              <w:rPr>
                <w:b/>
              </w:rPr>
            </w:pPr>
            <w:r w:rsidRPr="006000A9">
              <w:rPr>
                <w:rFonts w:ascii="Verdana" w:hAnsi="Verdana"/>
                <w:b/>
              </w:rPr>
              <w:t xml:space="preserve">V letu 2025  smo izvedli naslednje naloge : </w:t>
            </w:r>
          </w:p>
          <w:p w14:paraId="5EE7F89C" w14:textId="77777777" w:rsidR="006000A9" w:rsidRPr="00D06678" w:rsidRDefault="006000A9" w:rsidP="006000A9"/>
          <w:p w14:paraId="04396865" w14:textId="77777777" w:rsidR="006000A9" w:rsidRPr="00D06678" w:rsidRDefault="006000A9" w:rsidP="006000A9">
            <w:pPr>
              <w:rPr>
                <w:rFonts w:ascii="Verdana" w:hAnsi="Verdana"/>
              </w:rPr>
            </w:pPr>
            <w:r w:rsidRPr="00D06678">
              <w:rPr>
                <w:rFonts w:ascii="Verdana" w:hAnsi="Verdana"/>
              </w:rPr>
              <w:t xml:space="preserve">V OKVIRU REDNEGA DELOVANJA : </w:t>
            </w:r>
          </w:p>
          <w:p w14:paraId="29669780" w14:textId="77777777" w:rsidR="006000A9" w:rsidRPr="00D06678" w:rsidRDefault="006000A9" w:rsidP="006000A9">
            <w:pPr>
              <w:rPr>
                <w:rFonts w:ascii="Verdana" w:hAnsi="Verdana"/>
              </w:rPr>
            </w:pPr>
          </w:p>
          <w:p w14:paraId="5FCED4CD" w14:textId="77777777" w:rsidR="006000A9" w:rsidRPr="00D06678" w:rsidRDefault="006000A9" w:rsidP="006000A9">
            <w:pPr>
              <w:pStyle w:val="Odstavekseznama"/>
              <w:numPr>
                <w:ilvl w:val="0"/>
                <w:numId w:val="9"/>
              </w:num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V okviru rednih dejavnosti organizirali Vurnikove dneve vključno z Vurnikovo študentsko nagrado </w:t>
            </w:r>
          </w:p>
          <w:p w14:paraId="1CC6AB5E" w14:textId="3EEC83EE" w:rsidR="006000A9" w:rsidRDefault="006000A9" w:rsidP="006000A9">
            <w:pPr>
              <w:pStyle w:val="Odstavekseznama"/>
              <w:numPr>
                <w:ilvl w:val="0"/>
                <w:numId w:val="9"/>
              </w:num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V okviru Vurnikovih dni na Vurnikovem trgu organizirali razstavo – Sveto in  posvetno fotografa Arneja Hodaliča </w:t>
            </w:r>
          </w:p>
          <w:p w14:paraId="0CA90866" w14:textId="07DA6100" w:rsidR="006000A9" w:rsidRDefault="006000A9" w:rsidP="006000A9">
            <w:pPr>
              <w:pStyle w:val="Odstavekseznama"/>
              <w:numPr>
                <w:ilvl w:val="0"/>
                <w:numId w:val="9"/>
              </w:numPr>
              <w:rPr>
                <w:rFonts w:ascii="Verdana" w:hAnsi="Verdana" w:cstheme="minorHAnsi"/>
              </w:rPr>
            </w:pPr>
            <w:r w:rsidRPr="00BC2CE8">
              <w:rPr>
                <w:rFonts w:ascii="Verdana" w:hAnsi="Verdana" w:cstheme="minorHAnsi"/>
              </w:rPr>
              <w:t>Organizira</w:t>
            </w:r>
            <w:r>
              <w:rPr>
                <w:rFonts w:ascii="Verdana" w:hAnsi="Verdana" w:cstheme="minorHAnsi"/>
              </w:rPr>
              <w:t>li</w:t>
            </w:r>
            <w:r w:rsidRPr="00BC2CE8">
              <w:rPr>
                <w:rFonts w:ascii="Verdana" w:hAnsi="Verdana" w:cstheme="minorHAnsi"/>
              </w:rPr>
              <w:t xml:space="preserve"> razstavo v atriju župnišča </w:t>
            </w:r>
            <w:r>
              <w:rPr>
                <w:rFonts w:ascii="Verdana" w:hAnsi="Verdana" w:cstheme="minorHAnsi"/>
              </w:rPr>
              <w:t xml:space="preserve">o življenju in delu sestre Marije Rafaele Vurnik </w:t>
            </w:r>
            <w:r w:rsidRPr="00BC2CE8">
              <w:rPr>
                <w:rFonts w:ascii="Verdana" w:hAnsi="Verdana" w:cstheme="minorHAnsi"/>
              </w:rPr>
              <w:t xml:space="preserve"> </w:t>
            </w:r>
          </w:p>
          <w:p w14:paraId="4BB3DCF6" w14:textId="3C4F733D" w:rsidR="006000A9" w:rsidRDefault="006000A9" w:rsidP="006000A9">
            <w:pPr>
              <w:pStyle w:val="Odstavekseznama"/>
              <w:numPr>
                <w:ilvl w:val="0"/>
                <w:numId w:val="9"/>
              </w:num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Organizirali okroglo mizo – Arhitekt Vurnik in njegovo kopališče v Radovljici </w:t>
            </w:r>
          </w:p>
          <w:p w14:paraId="4E30B424" w14:textId="7097BC1F" w:rsidR="006000A9" w:rsidRDefault="006000A9" w:rsidP="006000A9">
            <w:pPr>
              <w:pStyle w:val="Odstavekseznama"/>
              <w:numPr>
                <w:ilvl w:val="0"/>
                <w:numId w:val="9"/>
              </w:num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Organizirali razstavo ob 70 letnici Godbe na pihala Lesce na Vurnikovem trgu </w:t>
            </w:r>
          </w:p>
          <w:p w14:paraId="3D7B9CB3" w14:textId="77777777" w:rsidR="006000A9" w:rsidRPr="00D06678" w:rsidRDefault="006000A9" w:rsidP="006000A9">
            <w:pPr>
              <w:pStyle w:val="Odstavekseznama"/>
              <w:numPr>
                <w:ilvl w:val="0"/>
                <w:numId w:val="9"/>
              </w:num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Finančno podprli pomembnejše dogodke v KS – pust, parkelj , dedek mraz </w:t>
            </w:r>
            <w:r>
              <w:rPr>
                <w:rFonts w:ascii="Verdana" w:hAnsi="Verdana" w:cstheme="minorHAnsi"/>
              </w:rPr>
              <w:t xml:space="preserve">, prednovoletno srečanje starejših od 90 let  </w:t>
            </w:r>
          </w:p>
          <w:p w14:paraId="4A374DC7" w14:textId="77777777" w:rsidR="006000A9" w:rsidRPr="00D06678" w:rsidRDefault="006000A9" w:rsidP="006000A9">
            <w:pPr>
              <w:pStyle w:val="Odstavekseznama"/>
              <w:numPr>
                <w:ilvl w:val="0"/>
                <w:numId w:val="9"/>
              </w:num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Pokrili stroške rednih dejavnosti – plakatiranje, obnova oglasnih panojev, stroški obešanja transparentov, stroški tržnice   </w:t>
            </w:r>
          </w:p>
          <w:p w14:paraId="46AFA176" w14:textId="77777777" w:rsidR="006000A9" w:rsidRPr="00D06678" w:rsidRDefault="006000A9" w:rsidP="006000A9">
            <w:pPr>
              <w:rPr>
                <w:rFonts w:ascii="Verdana" w:hAnsi="Verdana"/>
              </w:rPr>
            </w:pPr>
          </w:p>
          <w:p w14:paraId="5AD2015C" w14:textId="4B63EFB7" w:rsidR="006000A9" w:rsidRPr="00D06678" w:rsidRDefault="006000A9" w:rsidP="006000A9">
            <w:pPr>
              <w:rPr>
                <w:rFonts w:ascii="Verdana" w:hAnsi="Verdana"/>
              </w:rPr>
            </w:pPr>
            <w:r w:rsidRPr="00D06678">
              <w:rPr>
                <w:rFonts w:ascii="Verdana" w:hAnsi="Verdana"/>
              </w:rPr>
              <w:t>PODROČJE KOMUNALNE INFR</w:t>
            </w:r>
            <w:r w:rsidR="00664ACD">
              <w:rPr>
                <w:rFonts w:ascii="Verdana" w:hAnsi="Verdana"/>
              </w:rPr>
              <w:t>A</w:t>
            </w:r>
            <w:r w:rsidRPr="00D06678">
              <w:rPr>
                <w:rFonts w:ascii="Verdana" w:hAnsi="Verdana"/>
              </w:rPr>
              <w:t xml:space="preserve">STRUKTURE IN URBANE OPREME : </w:t>
            </w:r>
          </w:p>
          <w:p w14:paraId="458B09ED" w14:textId="77777777" w:rsidR="006000A9" w:rsidRDefault="006000A9" w:rsidP="006000A9">
            <w:pPr>
              <w:rPr>
                <w:rFonts w:ascii="Verdana" w:hAnsi="Verdana"/>
              </w:rPr>
            </w:pPr>
            <w:r w:rsidRPr="00D06678">
              <w:rPr>
                <w:rFonts w:ascii="Verdana" w:hAnsi="Verdana"/>
              </w:rPr>
              <w:t xml:space="preserve">     -  </w:t>
            </w:r>
            <w:r>
              <w:rPr>
                <w:rFonts w:ascii="Verdana" w:hAnsi="Verdana"/>
              </w:rPr>
              <w:t xml:space="preserve">delno nadomestilo in obnova senčnikov na Linhartovem trgu </w:t>
            </w:r>
          </w:p>
          <w:p w14:paraId="0208AB55" w14:textId="3258099F" w:rsidR="006000A9" w:rsidRDefault="006000A9" w:rsidP="006000A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-  celovita rekonstrukcija ceste Vrbnje – Gorica </w:t>
            </w:r>
          </w:p>
          <w:p w14:paraId="68E6F203" w14:textId="77777777" w:rsidR="006000A9" w:rsidRDefault="006000A9" w:rsidP="006000A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-  zaključili investicijo v urejen sistem odvodnjavanja in ponikanja meteornih vod    </w:t>
            </w:r>
          </w:p>
          <w:p w14:paraId="4EC5FF11" w14:textId="12A1F8FF" w:rsidR="006000A9" w:rsidRDefault="006000A9" w:rsidP="006000A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na Tavčarjevi ulici v Radovljici   </w:t>
            </w:r>
            <w:r w:rsidRPr="00D06678">
              <w:rPr>
                <w:rFonts w:ascii="Verdana" w:hAnsi="Verdana"/>
              </w:rPr>
              <w:t xml:space="preserve"> </w:t>
            </w:r>
          </w:p>
          <w:p w14:paraId="1CD71801" w14:textId="77777777" w:rsidR="006000A9" w:rsidRPr="00D06678" w:rsidRDefault="006000A9" w:rsidP="006000A9">
            <w:pPr>
              <w:ind w:left="360"/>
              <w:rPr>
                <w:rFonts w:ascii="Verdana" w:hAnsi="Verdana" w:cstheme="minorHAnsi"/>
              </w:rPr>
            </w:pPr>
          </w:p>
          <w:p w14:paraId="02C09644" w14:textId="77777777" w:rsidR="006000A9" w:rsidRPr="00D06678" w:rsidRDefault="006000A9" w:rsidP="006000A9">
            <w:p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OTROŠKA IGRIŠČA : </w:t>
            </w:r>
          </w:p>
          <w:p w14:paraId="31514F26" w14:textId="77777777" w:rsidR="006000A9" w:rsidRDefault="006000A9" w:rsidP="006000A9">
            <w:p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     - izvedena so bila redna vzdrževalna dela </w:t>
            </w:r>
            <w:r>
              <w:rPr>
                <w:rFonts w:ascii="Verdana" w:hAnsi="Verdana" w:cstheme="minorHAnsi"/>
              </w:rPr>
              <w:t xml:space="preserve">in obnovljena streha na  ter izvedeno </w:t>
            </w:r>
            <w:r w:rsidRPr="00D06678">
              <w:rPr>
                <w:rFonts w:ascii="Verdana" w:hAnsi="Verdana" w:cstheme="minorHAnsi"/>
              </w:rPr>
              <w:t xml:space="preserve"> </w:t>
            </w:r>
          </w:p>
          <w:p w14:paraId="1756313D" w14:textId="77777777" w:rsidR="006000A9" w:rsidRPr="00D06678" w:rsidRDefault="006000A9" w:rsidP="006000A9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       </w:t>
            </w:r>
            <w:r w:rsidRPr="00D06678">
              <w:rPr>
                <w:rFonts w:ascii="Verdana" w:hAnsi="Verdana" w:cstheme="minorHAnsi"/>
              </w:rPr>
              <w:t xml:space="preserve">čiščenje grmovja in vzdrževanje drevja </w:t>
            </w:r>
          </w:p>
          <w:p w14:paraId="1FF6A283" w14:textId="77777777" w:rsidR="006000A9" w:rsidRDefault="006000A9" w:rsidP="006000A9">
            <w:pPr>
              <w:rPr>
                <w:rFonts w:ascii="Verdana" w:hAnsi="Verdana" w:cstheme="minorHAnsi"/>
              </w:rPr>
            </w:pPr>
            <w:r w:rsidRPr="00D06678">
              <w:rPr>
                <w:rFonts w:ascii="Verdana" w:hAnsi="Verdana" w:cstheme="minorHAnsi"/>
              </w:rPr>
              <w:t xml:space="preserve">     - zagotovili smo redno vzdrževanje, preglede in čiščenje otroškega igrišča v </w:t>
            </w:r>
          </w:p>
          <w:p w14:paraId="331CFB4B" w14:textId="15905363" w:rsidR="006000A9" w:rsidRPr="00D06678" w:rsidRDefault="006000A9" w:rsidP="006000A9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       </w:t>
            </w:r>
            <w:r w:rsidRPr="00D06678">
              <w:rPr>
                <w:rFonts w:ascii="Verdana" w:hAnsi="Verdana" w:cstheme="minorHAnsi"/>
              </w:rPr>
              <w:t xml:space="preserve">športnem parku in pri lipi   </w:t>
            </w:r>
          </w:p>
          <w:p w14:paraId="79E144F5" w14:textId="77777777" w:rsidR="006000A9" w:rsidRPr="00D06678" w:rsidRDefault="006000A9" w:rsidP="006000A9">
            <w:pPr>
              <w:ind w:left="360"/>
              <w:rPr>
                <w:rFonts w:ascii="Verdana" w:hAnsi="Verdana" w:cstheme="minorHAnsi"/>
              </w:rPr>
            </w:pPr>
          </w:p>
          <w:p w14:paraId="521F6D9A" w14:textId="174DAC7C" w:rsidR="006000A9" w:rsidRDefault="006000A9" w:rsidP="006000A9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Finančno poročilo za leto 2025:</w:t>
            </w:r>
          </w:p>
          <w:p w14:paraId="19DEC44D" w14:textId="77777777" w:rsidR="006000A9" w:rsidRDefault="006000A9" w:rsidP="006000A9">
            <w:pPr>
              <w:rPr>
                <w:rFonts w:ascii="Verdana" w:hAnsi="Verdana"/>
                <w:b/>
              </w:rPr>
            </w:pPr>
          </w:p>
          <w:tbl>
            <w:tblPr>
              <w:tblW w:w="9498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3"/>
              <w:gridCol w:w="1560"/>
              <w:gridCol w:w="4121"/>
              <w:gridCol w:w="2131"/>
              <w:gridCol w:w="1313"/>
            </w:tblGrid>
            <w:tr w:rsidR="006000A9" w:rsidRPr="004D25F1" w14:paraId="713CE24E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2EA56E21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B7EC0EE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41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68BC353D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Prenos iz 2024</w:t>
                  </w:r>
                </w:p>
              </w:tc>
              <w:tc>
                <w:tcPr>
                  <w:tcW w:w="213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75349A4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27.078,28 €</w:t>
                  </w:r>
                </w:p>
              </w:tc>
            </w:tr>
            <w:tr w:rsidR="006000A9" w:rsidRPr="004D25F1" w14:paraId="19F31562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47C2C059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559F379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PRIHODKI</w:t>
                  </w:r>
                </w:p>
              </w:tc>
              <w:tc>
                <w:tcPr>
                  <w:tcW w:w="412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36DE13F7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Občina - Delovanje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00B0CE9D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17.456,41 €</w:t>
                  </w:r>
                </w:p>
              </w:tc>
            </w:tr>
            <w:tr w:rsidR="006000A9" w:rsidRPr="004D25F1" w14:paraId="7BC58649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D881ADC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097B2921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41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54E57F7C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Občina - Investicije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0358ABDA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1.398,73 €</w:t>
                  </w:r>
                </w:p>
              </w:tc>
            </w:tr>
            <w:tr w:rsidR="006000A9" w:rsidRPr="004D25F1" w14:paraId="1B9FFBAF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63BD9248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7AA1C66B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2B45F726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KS Radovljica - Najemnine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36274572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10.003,68 €</w:t>
                  </w:r>
                </w:p>
              </w:tc>
            </w:tr>
            <w:tr w:rsidR="006000A9" w:rsidRPr="004D25F1" w14:paraId="5D7BFBE3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6387372C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555C8194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58E3E880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KS Radovljica - Ostalo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3A5B5942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10.713,13 €</w:t>
                  </w:r>
                </w:p>
              </w:tc>
            </w:tr>
            <w:tr w:rsidR="006000A9" w:rsidRPr="004D25F1" w14:paraId="46234D2A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787B152B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24E80D6E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755803B5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Občina - Otroška igrišča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4C933349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14.150,73 €</w:t>
                  </w:r>
                </w:p>
              </w:tc>
            </w:tr>
            <w:tr w:rsidR="006000A9" w:rsidRPr="004D25F1" w14:paraId="0DF7347E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53540F56" w14:textId="77777777" w:rsidR="006000A9" w:rsidRPr="004D25F1" w:rsidRDefault="006000A9" w:rsidP="006000A9">
                  <w:pPr>
                    <w:jc w:val="center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A</w:t>
                  </w: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5ADD303B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7290270A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SKUPAJ PRIHODKI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F36A225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53.722,68 €</w:t>
                  </w:r>
                </w:p>
              </w:tc>
            </w:tr>
            <w:tr w:rsidR="006000A9" w:rsidRPr="004D25F1" w14:paraId="6F24C835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5FA59173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6DC9D426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ODHODKI</w:t>
                  </w: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72DC9ACE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Občina - Delovanje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42BCB59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17.456,41 €</w:t>
                  </w:r>
                </w:p>
              </w:tc>
            </w:tr>
            <w:tr w:rsidR="006000A9" w:rsidRPr="004D25F1" w14:paraId="0340D3B1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71217FE7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2D34BB6D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5B071DD6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KS Radovljica - Delovanje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3B108165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9.895,29 €</w:t>
                  </w:r>
                </w:p>
              </w:tc>
            </w:tr>
            <w:tr w:rsidR="006000A9" w:rsidRPr="004D25F1" w14:paraId="11DDD1A5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6905D22A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F5C7D30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3A3B6272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Občina - Komunalne ceste in objekti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33C783F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1.398,73 €</w:t>
                  </w:r>
                </w:p>
              </w:tc>
            </w:tr>
            <w:tr w:rsidR="006000A9" w:rsidRPr="004D25F1" w14:paraId="339FDC88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05C068BB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417E93D8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2FFA8B01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KS Radovljica - Komunalne ceste in objekti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39B36E6B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12.867,76 €</w:t>
                  </w:r>
                </w:p>
              </w:tc>
            </w:tr>
            <w:tr w:rsidR="006000A9" w:rsidRPr="004D25F1" w14:paraId="799091B9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6DC2932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7252A33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07D0A180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Občina - Otroško igrišče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69D05D1A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14.150,73 €</w:t>
                  </w:r>
                </w:p>
              </w:tc>
            </w:tr>
            <w:tr w:rsidR="006000A9" w:rsidRPr="004D25F1" w14:paraId="5932AACC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3A3359E6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5F0C916A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00336694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KS Radovljica - Otroško igrišče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4EF2F1CA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color w:val="000000"/>
                      <w:szCs w:val="22"/>
                    </w:rPr>
                    <w:t>296,99 €</w:t>
                  </w:r>
                </w:p>
              </w:tc>
            </w:tr>
            <w:tr w:rsidR="006000A9" w:rsidRPr="004D25F1" w14:paraId="4887D166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07CF493A" w14:textId="77777777" w:rsidR="006000A9" w:rsidRPr="004D25F1" w:rsidRDefault="006000A9" w:rsidP="006000A9">
                  <w:pPr>
                    <w:jc w:val="center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B</w:t>
                  </w: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3638E5E0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3FD797DE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SKUPAJ ODHODKI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4CEA0327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56.065,91 €</w:t>
                  </w:r>
                </w:p>
              </w:tc>
            </w:tr>
            <w:tr w:rsidR="006000A9" w:rsidRPr="004D25F1" w14:paraId="30AD70A9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D7914EB" w14:textId="77777777" w:rsidR="006000A9" w:rsidRPr="004D25F1" w:rsidRDefault="006000A9" w:rsidP="006000A9">
                  <w:pPr>
                    <w:jc w:val="center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A-B</w:t>
                  </w:r>
                </w:p>
              </w:tc>
              <w:tc>
                <w:tcPr>
                  <w:tcW w:w="568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49242D33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PRESEŽEK ODHODKOV LETA 2025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0BE6CF5A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-2.343,23 €</w:t>
                  </w:r>
                </w:p>
              </w:tc>
            </w:tr>
            <w:tr w:rsidR="006000A9" w:rsidRPr="004D25F1" w14:paraId="3E841FE6" w14:textId="77777777" w:rsidTr="006000A9">
              <w:trPr>
                <w:gridAfter w:val="1"/>
                <w:wAfter w:w="1313" w:type="dxa"/>
                <w:trHeight w:val="300"/>
              </w:trPr>
              <w:tc>
                <w:tcPr>
                  <w:tcW w:w="373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08C7C962" w14:textId="77777777" w:rsidR="006000A9" w:rsidRPr="004D25F1" w:rsidRDefault="006000A9" w:rsidP="006000A9">
                  <w:pPr>
                    <w:jc w:val="lef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73855ABD" w14:textId="77777777" w:rsidR="006000A9" w:rsidRPr="004D25F1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41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5DF6EFF5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PRENOS V LETO 2026</w:t>
                  </w:r>
                </w:p>
              </w:tc>
              <w:tc>
                <w:tcPr>
                  <w:tcW w:w="2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65606809" w14:textId="77777777" w:rsidR="006000A9" w:rsidRPr="004D25F1" w:rsidRDefault="006000A9" w:rsidP="006000A9">
                  <w:pPr>
                    <w:jc w:val="right"/>
                    <w:rPr>
                      <w:rFonts w:ascii="Arial" w:hAnsi="Arial" w:cs="Arial"/>
                      <w:color w:val="222222"/>
                      <w:sz w:val="24"/>
                      <w:szCs w:val="24"/>
                    </w:rPr>
                  </w:pPr>
                  <w:r w:rsidRPr="004D25F1">
                    <w:rPr>
                      <w:rFonts w:ascii="Aptos Narrow" w:hAnsi="Aptos Narrow" w:cs="Arial"/>
                      <w:b/>
                      <w:bCs/>
                      <w:color w:val="000000"/>
                      <w:szCs w:val="22"/>
                    </w:rPr>
                    <w:t>24.735,05 €</w:t>
                  </w:r>
                </w:p>
              </w:tc>
            </w:tr>
            <w:tr w:rsidR="006000A9" w:rsidRPr="00D06678" w14:paraId="2620F2BA" w14:textId="77777777" w:rsidTr="006000A9">
              <w:tblPrEx>
                <w:shd w:val="clear" w:color="auto" w:fill="auto"/>
                <w:tblCellMar>
                  <w:left w:w="70" w:type="dxa"/>
                  <w:right w:w="70" w:type="dxa"/>
                </w:tblCellMar>
              </w:tblPrEx>
              <w:trPr>
                <w:trHeight w:val="300"/>
              </w:trPr>
              <w:tc>
                <w:tcPr>
                  <w:tcW w:w="949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9B20E3" w14:textId="77777777" w:rsidR="00664ACD" w:rsidRDefault="00664ACD" w:rsidP="006000A9">
                  <w:pPr>
                    <w:rPr>
                      <w:rFonts w:ascii="Verdana" w:hAnsi="Verdana"/>
                      <w:b/>
                    </w:rPr>
                  </w:pPr>
                </w:p>
                <w:p w14:paraId="21600074" w14:textId="77777777" w:rsidR="00664ACD" w:rsidRDefault="00664ACD" w:rsidP="006000A9">
                  <w:pPr>
                    <w:rPr>
                      <w:rFonts w:ascii="Verdana" w:hAnsi="Verdana"/>
                      <w:b/>
                    </w:rPr>
                  </w:pPr>
                </w:p>
                <w:p w14:paraId="6BE5784A" w14:textId="49497024" w:rsidR="006000A9" w:rsidRPr="006000A9" w:rsidRDefault="006000A9" w:rsidP="006000A9">
                  <w:pPr>
                    <w:rPr>
                      <w:b/>
                    </w:rPr>
                  </w:pPr>
                  <w:r w:rsidRPr="006000A9">
                    <w:rPr>
                      <w:rFonts w:ascii="Verdana" w:hAnsi="Verdana"/>
                      <w:b/>
                    </w:rPr>
                    <w:t>V letu 202</w:t>
                  </w:r>
                  <w:r>
                    <w:rPr>
                      <w:rFonts w:ascii="Verdana" w:hAnsi="Verdana"/>
                      <w:b/>
                    </w:rPr>
                    <w:t>6</w:t>
                  </w:r>
                  <w:r w:rsidRPr="006000A9">
                    <w:rPr>
                      <w:rFonts w:ascii="Verdana" w:hAnsi="Verdana"/>
                      <w:b/>
                    </w:rPr>
                    <w:t xml:space="preserve">  smo izvedli naslednje naloge : </w:t>
                  </w:r>
                </w:p>
                <w:p w14:paraId="5D4496BB" w14:textId="77777777" w:rsidR="006000A9" w:rsidRPr="00D06678" w:rsidRDefault="006000A9" w:rsidP="006000A9"/>
                <w:p w14:paraId="2B577AD9" w14:textId="77777777" w:rsidR="006000A9" w:rsidRPr="00D06678" w:rsidRDefault="006000A9" w:rsidP="006000A9">
                  <w:pPr>
                    <w:rPr>
                      <w:rFonts w:ascii="Verdana" w:hAnsi="Verdana"/>
                    </w:rPr>
                  </w:pPr>
                  <w:r w:rsidRPr="00D06678">
                    <w:rPr>
                      <w:rFonts w:ascii="Verdana" w:hAnsi="Verdana"/>
                    </w:rPr>
                    <w:t xml:space="preserve">V OKVIRU REDNEGA DELOVANJA : </w:t>
                  </w:r>
                </w:p>
                <w:p w14:paraId="5610946C" w14:textId="77777777" w:rsidR="006000A9" w:rsidRPr="00D06678" w:rsidRDefault="006000A9" w:rsidP="006000A9">
                  <w:pPr>
                    <w:rPr>
                      <w:rFonts w:ascii="Verdana" w:hAnsi="Verdana"/>
                    </w:rPr>
                  </w:pPr>
                </w:p>
                <w:p w14:paraId="551AD8E9" w14:textId="77777777" w:rsidR="006000A9" w:rsidRPr="00D06678" w:rsidRDefault="006000A9" w:rsidP="006000A9">
                  <w:pPr>
                    <w:pStyle w:val="Odstavekseznama"/>
                    <w:numPr>
                      <w:ilvl w:val="0"/>
                      <w:numId w:val="9"/>
                    </w:numPr>
                    <w:rPr>
                      <w:rFonts w:ascii="Verdana" w:hAnsi="Verdana" w:cstheme="minorHAnsi"/>
                    </w:rPr>
                  </w:pPr>
                  <w:r w:rsidRPr="00D06678">
                    <w:rPr>
                      <w:rFonts w:ascii="Verdana" w:hAnsi="Verdana" w:cstheme="minorHAnsi"/>
                    </w:rPr>
                    <w:t xml:space="preserve">V okviru rednih dejavnosti organizirali Vurnikove dneve vključno z Vurnikovo študentsko nagrado </w:t>
                  </w:r>
                </w:p>
                <w:p w14:paraId="02004F25" w14:textId="78F70F6C" w:rsidR="006000A9" w:rsidRDefault="006000A9" w:rsidP="006000A9">
                  <w:pPr>
                    <w:pStyle w:val="Odstavekseznama"/>
                    <w:numPr>
                      <w:ilvl w:val="0"/>
                      <w:numId w:val="9"/>
                    </w:numPr>
                    <w:rPr>
                      <w:rFonts w:ascii="Verdana" w:hAnsi="Verdana" w:cstheme="minorHAnsi"/>
                    </w:rPr>
                  </w:pPr>
                  <w:r>
                    <w:rPr>
                      <w:rFonts w:ascii="Verdana" w:hAnsi="Verdana" w:cstheme="minorHAnsi"/>
                    </w:rPr>
                    <w:t xml:space="preserve">V okviru Vurnikovih dni na Vurnikovem trgu organizirali razstavo – </w:t>
                  </w:r>
                  <w:r w:rsidR="00641419">
                    <w:rPr>
                      <w:rFonts w:ascii="Verdana" w:hAnsi="Verdana" w:cstheme="minorHAnsi"/>
                    </w:rPr>
                    <w:t>Sledi narodnosti v Gore</w:t>
                  </w:r>
                  <w:r w:rsidR="00664ACD">
                    <w:rPr>
                      <w:rFonts w:ascii="Verdana" w:hAnsi="Verdana" w:cstheme="minorHAnsi"/>
                    </w:rPr>
                    <w:t xml:space="preserve">njski </w:t>
                  </w:r>
                  <w:r w:rsidR="00641419">
                    <w:rPr>
                      <w:rFonts w:ascii="Verdana" w:hAnsi="Verdana" w:cstheme="minorHAnsi"/>
                    </w:rPr>
                    <w:t xml:space="preserve">arhitekturi </w:t>
                  </w:r>
                </w:p>
                <w:p w14:paraId="60E8F284" w14:textId="3FC5EC83" w:rsidR="006000A9" w:rsidRDefault="006000A9" w:rsidP="006000A9">
                  <w:pPr>
                    <w:pStyle w:val="Odstavekseznama"/>
                    <w:numPr>
                      <w:ilvl w:val="0"/>
                      <w:numId w:val="9"/>
                    </w:numPr>
                    <w:rPr>
                      <w:rFonts w:ascii="Verdana" w:hAnsi="Verdana" w:cstheme="minorHAnsi"/>
                    </w:rPr>
                  </w:pPr>
                  <w:r w:rsidRPr="00BC2CE8">
                    <w:rPr>
                      <w:rFonts w:ascii="Verdana" w:hAnsi="Verdana" w:cstheme="minorHAnsi"/>
                    </w:rPr>
                    <w:t>Organizira</w:t>
                  </w:r>
                  <w:r>
                    <w:rPr>
                      <w:rFonts w:ascii="Verdana" w:hAnsi="Verdana" w:cstheme="minorHAnsi"/>
                    </w:rPr>
                    <w:t>li</w:t>
                  </w:r>
                  <w:r w:rsidRPr="00BC2CE8">
                    <w:rPr>
                      <w:rFonts w:ascii="Verdana" w:hAnsi="Verdana" w:cstheme="minorHAnsi"/>
                    </w:rPr>
                    <w:t xml:space="preserve"> razstavo v atriju župnišča </w:t>
                  </w:r>
                  <w:r w:rsidR="00641419">
                    <w:rPr>
                      <w:rFonts w:ascii="Verdana" w:hAnsi="Verdana" w:cstheme="minorHAnsi"/>
                    </w:rPr>
                    <w:t xml:space="preserve">o </w:t>
                  </w:r>
                  <w:r>
                    <w:rPr>
                      <w:rFonts w:ascii="Verdana" w:hAnsi="Verdana" w:cstheme="minorHAnsi"/>
                    </w:rPr>
                    <w:t xml:space="preserve">družini Vurnik  </w:t>
                  </w:r>
                  <w:r w:rsidRPr="00BC2CE8">
                    <w:rPr>
                      <w:rFonts w:ascii="Verdana" w:hAnsi="Verdana" w:cstheme="minorHAnsi"/>
                    </w:rPr>
                    <w:t xml:space="preserve"> </w:t>
                  </w:r>
                </w:p>
                <w:p w14:paraId="6EDD6383" w14:textId="5A1305E4" w:rsidR="006000A9" w:rsidRPr="00A42056" w:rsidRDefault="006000A9" w:rsidP="00457BB7">
                  <w:pPr>
                    <w:pStyle w:val="Odstavekseznama"/>
                    <w:numPr>
                      <w:ilvl w:val="0"/>
                      <w:numId w:val="9"/>
                    </w:numPr>
                    <w:rPr>
                      <w:rFonts w:ascii="Verdana" w:hAnsi="Verdana" w:cstheme="minorHAnsi"/>
                    </w:rPr>
                  </w:pPr>
                  <w:r w:rsidRPr="00A42056">
                    <w:rPr>
                      <w:rFonts w:ascii="Verdana" w:hAnsi="Verdana" w:cstheme="minorHAnsi"/>
                    </w:rPr>
                    <w:t xml:space="preserve">Soorganizirali razstavo ob 130 letnici Turističnega društva Radovljica </w:t>
                  </w:r>
                </w:p>
                <w:p w14:paraId="3E3F871C" w14:textId="437A09AD" w:rsidR="006000A9" w:rsidRDefault="006000A9" w:rsidP="006000A9">
                  <w:pPr>
                    <w:pStyle w:val="Odstavekseznama"/>
                    <w:numPr>
                      <w:ilvl w:val="0"/>
                      <w:numId w:val="9"/>
                    </w:numPr>
                    <w:rPr>
                      <w:rFonts w:ascii="Verdana" w:hAnsi="Verdana" w:cstheme="minorHAnsi"/>
                    </w:rPr>
                  </w:pPr>
                  <w:r w:rsidRPr="00D06678">
                    <w:rPr>
                      <w:rFonts w:ascii="Verdana" w:hAnsi="Verdana" w:cstheme="minorHAnsi"/>
                    </w:rPr>
                    <w:t xml:space="preserve">Finančno podprli pomembnejše dogodke v KS – pust, </w:t>
                  </w:r>
                </w:p>
                <w:p w14:paraId="58135336" w14:textId="450B23E9" w:rsidR="00664ACD" w:rsidRPr="00D06678" w:rsidRDefault="00664ACD" w:rsidP="006000A9">
                  <w:pPr>
                    <w:pStyle w:val="Odstavekseznama"/>
                    <w:numPr>
                      <w:ilvl w:val="0"/>
                      <w:numId w:val="9"/>
                    </w:numPr>
                    <w:rPr>
                      <w:rFonts w:ascii="Verdana" w:hAnsi="Verdana" w:cstheme="minorHAnsi"/>
                    </w:rPr>
                  </w:pPr>
                  <w:r>
                    <w:rPr>
                      <w:rFonts w:ascii="Verdana" w:hAnsi="Verdana" w:cstheme="minorHAnsi"/>
                    </w:rPr>
                    <w:t xml:space="preserve">Soorganizirali koncerta Maje Horvat ter  </w:t>
                  </w:r>
                  <w:r w:rsidR="00FB3DD9">
                    <w:rPr>
                      <w:rFonts w:ascii="Verdana" w:hAnsi="Verdana" w:cstheme="minorHAnsi"/>
                    </w:rPr>
                    <w:t xml:space="preserve">Domna Križaja in organista Tomaža Sevšek Šramel </w:t>
                  </w:r>
                </w:p>
                <w:p w14:paraId="262F1404" w14:textId="77777777" w:rsidR="006000A9" w:rsidRPr="00D06678" w:rsidRDefault="006000A9" w:rsidP="006000A9">
                  <w:pPr>
                    <w:pStyle w:val="Odstavekseznama"/>
                    <w:numPr>
                      <w:ilvl w:val="0"/>
                      <w:numId w:val="9"/>
                    </w:numPr>
                    <w:rPr>
                      <w:rFonts w:ascii="Verdana" w:hAnsi="Verdana" w:cstheme="minorHAnsi"/>
                    </w:rPr>
                  </w:pPr>
                  <w:r w:rsidRPr="00D06678">
                    <w:rPr>
                      <w:rFonts w:ascii="Verdana" w:hAnsi="Verdana" w:cstheme="minorHAnsi"/>
                    </w:rPr>
                    <w:t xml:space="preserve">Pokrili stroške rednih dejavnosti – plakatiranje, obnova oglasnih panojev, stroški obešanja transparentov, stroški tržnice   </w:t>
                  </w:r>
                </w:p>
                <w:p w14:paraId="771FA4EF" w14:textId="77777777" w:rsidR="006000A9" w:rsidRPr="00D06678" w:rsidRDefault="006000A9" w:rsidP="006000A9">
                  <w:pPr>
                    <w:rPr>
                      <w:rFonts w:ascii="Verdana" w:hAnsi="Verdana"/>
                    </w:rPr>
                  </w:pPr>
                </w:p>
                <w:p w14:paraId="1407499B" w14:textId="06180DE8" w:rsidR="006000A9" w:rsidRDefault="006000A9" w:rsidP="006000A9">
                  <w:pPr>
                    <w:rPr>
                      <w:rFonts w:ascii="Verdana" w:hAnsi="Verdana"/>
                    </w:rPr>
                  </w:pPr>
                  <w:r w:rsidRPr="00D06678">
                    <w:rPr>
                      <w:rFonts w:ascii="Verdana" w:hAnsi="Verdana"/>
                    </w:rPr>
                    <w:t xml:space="preserve">PODROČJE KOMUNALNE INFRSTRUKTURE IN URBANE OPREME : </w:t>
                  </w:r>
                </w:p>
                <w:p w14:paraId="63DA2272" w14:textId="47CFD085" w:rsidR="00A42056" w:rsidRPr="00D06678" w:rsidRDefault="00A42056" w:rsidP="006000A9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     - ureditev parkirišča ob športnem parku Vrbnje – Gorica </w:t>
                  </w:r>
                </w:p>
                <w:p w14:paraId="6B8D7698" w14:textId="77777777" w:rsidR="00A42056" w:rsidRDefault="006000A9" w:rsidP="006000A9">
                  <w:pPr>
                    <w:rPr>
                      <w:rFonts w:ascii="Verdana" w:hAnsi="Verdana" w:cstheme="minorHAnsi"/>
                    </w:rPr>
                  </w:pPr>
                  <w:r w:rsidRPr="00D06678">
                    <w:rPr>
                      <w:rFonts w:ascii="Verdana" w:hAnsi="Verdana"/>
                    </w:rPr>
                    <w:t xml:space="preserve">     -  </w:t>
                  </w:r>
                  <w:r>
                    <w:rPr>
                      <w:rFonts w:ascii="Verdana" w:hAnsi="Verdana"/>
                    </w:rPr>
                    <w:t xml:space="preserve">delno nadomestilo in obnova senčnikov na Linhartovem trgu </w:t>
                  </w:r>
                  <w:r w:rsidR="00A42056">
                    <w:rPr>
                      <w:rFonts w:ascii="Verdana" w:hAnsi="Verdana" w:cstheme="minorHAnsi"/>
                    </w:rPr>
                    <w:t xml:space="preserve">vključno z elementi </w:t>
                  </w:r>
                </w:p>
                <w:p w14:paraId="60562BDE" w14:textId="3798AF11" w:rsidR="00A42056" w:rsidRDefault="00A42056" w:rsidP="00A42056">
                  <w:pPr>
                    <w:ind w:left="360"/>
                    <w:rPr>
                      <w:rFonts w:ascii="Verdana" w:hAnsi="Verdana" w:cstheme="minorHAnsi"/>
                    </w:rPr>
                  </w:pPr>
                  <w:r>
                    <w:rPr>
                      <w:rFonts w:ascii="Verdana" w:hAnsi="Verdana" w:cstheme="minorHAnsi"/>
                    </w:rPr>
                    <w:t xml:space="preserve"> </w:t>
                  </w:r>
                  <w:r w:rsidRPr="00A42056">
                    <w:rPr>
                      <w:rFonts w:ascii="Verdana" w:hAnsi="Verdana" w:cstheme="minorHAnsi"/>
                    </w:rPr>
                    <w:t xml:space="preserve">   za pritrditev</w:t>
                  </w:r>
                </w:p>
                <w:p w14:paraId="7780ECCC" w14:textId="0FA4B375" w:rsidR="00A42056" w:rsidRPr="00A42056" w:rsidRDefault="00A42056" w:rsidP="00A42056">
                  <w:pPr>
                    <w:ind w:left="360"/>
                    <w:rPr>
                      <w:rFonts w:ascii="Verdana" w:hAnsi="Verdana" w:cstheme="minorHAnsi"/>
                    </w:rPr>
                  </w:pPr>
                  <w:r>
                    <w:rPr>
                      <w:rFonts w:ascii="Verdana" w:hAnsi="Verdana" w:cstheme="minorHAnsi"/>
                    </w:rPr>
                    <w:t xml:space="preserve">- nabava dodatnih razstavnih panojev </w:t>
                  </w:r>
                </w:p>
                <w:p w14:paraId="4C94D019" w14:textId="709AEBC6" w:rsidR="006000A9" w:rsidRDefault="00A42056" w:rsidP="00A42056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    </w:t>
                  </w:r>
                  <w:r w:rsidR="006000A9">
                    <w:rPr>
                      <w:rFonts w:ascii="Verdana" w:hAnsi="Verdana"/>
                    </w:rPr>
                    <w:t xml:space="preserve">-  </w:t>
                  </w:r>
                  <w:r>
                    <w:rPr>
                      <w:rFonts w:ascii="Verdana" w:hAnsi="Verdana"/>
                    </w:rPr>
                    <w:t xml:space="preserve">preplastitev ceste na pokopališče – Gradiška pot </w:t>
                  </w:r>
                </w:p>
                <w:p w14:paraId="0253FEA0" w14:textId="77777777" w:rsidR="00A42056" w:rsidRPr="00D06678" w:rsidRDefault="00A42056" w:rsidP="00A42056">
                  <w:pPr>
                    <w:rPr>
                      <w:rFonts w:ascii="Verdana" w:hAnsi="Verdana" w:cstheme="minorHAnsi"/>
                    </w:rPr>
                  </w:pPr>
                </w:p>
                <w:p w14:paraId="0400204F" w14:textId="77777777" w:rsidR="006000A9" w:rsidRPr="00D06678" w:rsidRDefault="006000A9" w:rsidP="006000A9">
                  <w:pPr>
                    <w:rPr>
                      <w:rFonts w:ascii="Verdana" w:hAnsi="Verdana" w:cstheme="minorHAnsi"/>
                    </w:rPr>
                  </w:pPr>
                  <w:r w:rsidRPr="00D06678">
                    <w:rPr>
                      <w:rFonts w:ascii="Verdana" w:hAnsi="Verdana" w:cstheme="minorHAnsi"/>
                    </w:rPr>
                    <w:t xml:space="preserve">OTROŠKA IGRIŠČA : </w:t>
                  </w:r>
                </w:p>
                <w:p w14:paraId="56894764" w14:textId="77777777" w:rsidR="00A42056" w:rsidRDefault="006000A9" w:rsidP="006000A9">
                  <w:pPr>
                    <w:rPr>
                      <w:rFonts w:ascii="Verdana" w:hAnsi="Verdana" w:cstheme="minorHAnsi"/>
                    </w:rPr>
                  </w:pPr>
                  <w:r w:rsidRPr="00D06678">
                    <w:rPr>
                      <w:rFonts w:ascii="Verdana" w:hAnsi="Verdana" w:cstheme="minorHAnsi"/>
                    </w:rPr>
                    <w:t xml:space="preserve">     - izvedena so bila redna vzdrževalna dela </w:t>
                  </w:r>
                  <w:r>
                    <w:rPr>
                      <w:rFonts w:ascii="Verdana" w:hAnsi="Verdana" w:cstheme="minorHAnsi"/>
                    </w:rPr>
                    <w:t>in obnovljen</w:t>
                  </w:r>
                  <w:r w:rsidR="00A42056">
                    <w:rPr>
                      <w:rFonts w:ascii="Verdana" w:hAnsi="Verdana" w:cstheme="minorHAnsi"/>
                    </w:rPr>
                    <w:t>e</w:t>
                  </w:r>
                  <w:r>
                    <w:rPr>
                      <w:rFonts w:ascii="Verdana" w:hAnsi="Verdana" w:cstheme="minorHAnsi"/>
                    </w:rPr>
                    <w:t xml:space="preserve"> streh</w:t>
                  </w:r>
                  <w:r w:rsidR="00A42056">
                    <w:rPr>
                      <w:rFonts w:ascii="Verdana" w:hAnsi="Verdana" w:cstheme="minorHAnsi"/>
                    </w:rPr>
                    <w:t xml:space="preserve">e in leseni šotor,  </w:t>
                  </w:r>
                </w:p>
                <w:p w14:paraId="645B867A" w14:textId="29B3A975" w:rsidR="00A42056" w:rsidRDefault="00A42056" w:rsidP="006000A9">
                  <w:pPr>
                    <w:rPr>
                      <w:rFonts w:ascii="Verdana" w:hAnsi="Verdana" w:cstheme="minorHAnsi"/>
                    </w:rPr>
                  </w:pPr>
                  <w:r>
                    <w:rPr>
                      <w:rFonts w:ascii="Verdana" w:hAnsi="Verdana" w:cstheme="minorHAnsi"/>
                    </w:rPr>
                    <w:t xml:space="preserve">        nameščene dodatne zaščite pred padci </w:t>
                  </w:r>
                  <w:r w:rsidR="006000A9">
                    <w:rPr>
                      <w:rFonts w:ascii="Verdana" w:hAnsi="Verdana" w:cstheme="minorHAnsi"/>
                    </w:rPr>
                    <w:t xml:space="preserve">ter </w:t>
                  </w:r>
                  <w:r>
                    <w:rPr>
                      <w:rFonts w:ascii="Verdana" w:hAnsi="Verdana" w:cstheme="minorHAnsi"/>
                    </w:rPr>
                    <w:t xml:space="preserve"> </w:t>
                  </w:r>
                </w:p>
                <w:p w14:paraId="329D58BF" w14:textId="56E0B37A" w:rsidR="006000A9" w:rsidRPr="00D06678" w:rsidRDefault="00A42056" w:rsidP="00A42056">
                  <w:pPr>
                    <w:rPr>
                      <w:rFonts w:ascii="Verdana" w:hAnsi="Verdana" w:cstheme="minorHAnsi"/>
                    </w:rPr>
                  </w:pPr>
                  <w:r>
                    <w:rPr>
                      <w:rFonts w:ascii="Verdana" w:hAnsi="Verdana" w:cstheme="minorHAnsi"/>
                    </w:rPr>
                    <w:t xml:space="preserve">     - nabavljen nov komplet gugalnic ter nadomeščeni sedeži na starih      </w:t>
                  </w:r>
                </w:p>
                <w:p w14:paraId="596260E4" w14:textId="77777777" w:rsidR="006000A9" w:rsidRDefault="006000A9" w:rsidP="006000A9">
                  <w:pPr>
                    <w:rPr>
                      <w:rFonts w:ascii="Verdana" w:hAnsi="Verdana" w:cstheme="minorHAnsi"/>
                    </w:rPr>
                  </w:pPr>
                  <w:r w:rsidRPr="00D06678">
                    <w:rPr>
                      <w:rFonts w:ascii="Verdana" w:hAnsi="Verdana" w:cstheme="minorHAnsi"/>
                    </w:rPr>
                    <w:t xml:space="preserve">     - zagotovili smo redno vzdrževanje, preglede in čiščenje otroškega igrišča v </w:t>
                  </w:r>
                </w:p>
                <w:p w14:paraId="2E2BEBF0" w14:textId="77777777" w:rsidR="006000A9" w:rsidRPr="00D06678" w:rsidRDefault="006000A9" w:rsidP="006000A9">
                  <w:pPr>
                    <w:rPr>
                      <w:rFonts w:ascii="Verdana" w:hAnsi="Verdana" w:cstheme="minorHAnsi"/>
                    </w:rPr>
                  </w:pPr>
                  <w:r>
                    <w:rPr>
                      <w:rFonts w:ascii="Verdana" w:hAnsi="Verdana" w:cstheme="minorHAnsi"/>
                    </w:rPr>
                    <w:t xml:space="preserve">       </w:t>
                  </w:r>
                  <w:r w:rsidRPr="00D06678">
                    <w:rPr>
                      <w:rFonts w:ascii="Verdana" w:hAnsi="Verdana" w:cstheme="minorHAnsi"/>
                    </w:rPr>
                    <w:t xml:space="preserve">športnem parku in pri lipi   </w:t>
                  </w:r>
                </w:p>
                <w:p w14:paraId="6607193F" w14:textId="77777777" w:rsidR="006000A9" w:rsidRPr="00D06678" w:rsidRDefault="006000A9" w:rsidP="006000A9">
                  <w:pPr>
                    <w:ind w:left="360"/>
                    <w:rPr>
                      <w:rFonts w:ascii="Verdana" w:hAnsi="Verdana" w:cstheme="minorHAnsi"/>
                    </w:rPr>
                  </w:pPr>
                </w:p>
                <w:p w14:paraId="39607588" w14:textId="286ABA1B" w:rsidR="006000A9" w:rsidRDefault="006000A9" w:rsidP="006000A9">
                  <w:pPr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</w:rPr>
                    <w:t>Finančno poročilo za leto 202</w:t>
                  </w:r>
                  <w:r w:rsidR="00A42056">
                    <w:rPr>
                      <w:rFonts w:ascii="Verdana" w:hAnsi="Verdana"/>
                      <w:b/>
                    </w:rPr>
                    <w:t xml:space="preserve">6 bo posredovano po zaključnem računu </w:t>
                  </w:r>
                  <w:r>
                    <w:rPr>
                      <w:rFonts w:ascii="Verdana" w:hAnsi="Verdana"/>
                      <w:b/>
                    </w:rPr>
                    <w:t>:</w:t>
                  </w:r>
                </w:p>
                <w:p w14:paraId="4489AE9C" w14:textId="77777777" w:rsidR="006000A9" w:rsidRDefault="006000A9" w:rsidP="006000A9">
                  <w:pPr>
                    <w:rPr>
                      <w:rFonts w:ascii="Verdana" w:hAnsi="Verdana"/>
                      <w:b/>
                    </w:rPr>
                  </w:pPr>
                </w:p>
                <w:tbl>
                  <w:tblPr>
                    <w:tblW w:w="8355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4"/>
                    <w:gridCol w:w="1481"/>
                    <w:gridCol w:w="4200"/>
                    <w:gridCol w:w="2320"/>
                  </w:tblGrid>
                  <w:tr w:rsidR="006000A9" w:rsidRPr="004D25F1" w14:paraId="5E82583F" w14:textId="77777777" w:rsidTr="00F10088">
                    <w:trPr>
                      <w:trHeight w:val="300"/>
                    </w:trPr>
                    <w:tc>
                      <w:tcPr>
                        <w:tcW w:w="354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70FC6618" w14:textId="77777777" w:rsidR="006000A9" w:rsidRPr="004D25F1" w:rsidRDefault="006000A9" w:rsidP="006000A9">
                        <w:pPr>
                          <w:jc w:val="lef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81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1DE5953E" w14:textId="77777777" w:rsidR="006000A9" w:rsidRPr="004D25F1" w:rsidRDefault="006000A9" w:rsidP="006000A9">
                        <w:pPr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0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0B9B1C01" w14:textId="2B235005" w:rsidR="006000A9" w:rsidRPr="004D25F1" w:rsidRDefault="006000A9" w:rsidP="00A42056">
                        <w:pPr>
                          <w:jc w:val="righ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Prenos iz 202</w:t>
                        </w:r>
                        <w:r w:rsidR="00A42056"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232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588E19D8" w14:textId="6A808BB9" w:rsidR="006000A9" w:rsidRPr="004D25F1" w:rsidRDefault="00580678" w:rsidP="006000A9">
                        <w:pPr>
                          <w:jc w:val="righ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 xml:space="preserve">24.735,05 </w:t>
                        </w:r>
                        <w:r w:rsidR="006000A9" w:rsidRPr="004D25F1"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€</w:t>
                        </w:r>
                      </w:p>
                    </w:tc>
                  </w:tr>
                  <w:tr w:rsidR="006000A9" w:rsidRPr="004D25F1" w14:paraId="71C7B37B" w14:textId="77777777" w:rsidTr="00F10088">
                    <w:trPr>
                      <w:trHeight w:val="300"/>
                    </w:trPr>
                    <w:tc>
                      <w:tcPr>
                        <w:tcW w:w="354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49804E7D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81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5A4FF6F0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PRIHODKI</w:t>
                        </w:r>
                      </w:p>
                    </w:tc>
                    <w:tc>
                      <w:tcPr>
                        <w:tcW w:w="4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48C133BF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Občina - Delovanje</w:t>
                        </w:r>
                      </w:p>
                    </w:tc>
                    <w:tc>
                      <w:tcPr>
                        <w:tcW w:w="23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36EB0911" w14:textId="368401A4" w:rsidR="006000A9" w:rsidRPr="004D25F1" w:rsidRDefault="006000A9" w:rsidP="006000A9">
                        <w:pPr>
                          <w:jc w:val="righ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17.</w:t>
                        </w:r>
                        <w:r w:rsidR="00580678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582,64</w:t>
                        </w:r>
                        <w:r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 xml:space="preserve"> €</w:t>
                        </w:r>
                      </w:p>
                    </w:tc>
                  </w:tr>
                  <w:tr w:rsidR="006000A9" w:rsidRPr="004D25F1" w14:paraId="0DF9D015" w14:textId="77777777" w:rsidTr="00F10088">
                    <w:trPr>
                      <w:trHeight w:val="300"/>
                    </w:trPr>
                    <w:tc>
                      <w:tcPr>
                        <w:tcW w:w="354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153D5B84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81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6DEC84BB" w14:textId="77777777" w:rsidR="006000A9" w:rsidRPr="004D25F1" w:rsidRDefault="006000A9" w:rsidP="006000A9">
                        <w:pPr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0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25ACF977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Občina - Investicije</w:t>
                        </w:r>
                      </w:p>
                    </w:tc>
                    <w:tc>
                      <w:tcPr>
                        <w:tcW w:w="23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77EB03B3" w14:textId="3996FB60" w:rsidR="006000A9" w:rsidRPr="004D25F1" w:rsidRDefault="002E2DC8" w:rsidP="006000A9">
                        <w:pPr>
                          <w:jc w:val="righ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30.671</w:t>
                        </w:r>
                        <w:r w:rsidR="006000A9"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,7</w:t>
                        </w:r>
                        <w:r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8</w:t>
                        </w:r>
                        <w:r w:rsidR="006000A9"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 xml:space="preserve"> €</w:t>
                        </w:r>
                      </w:p>
                    </w:tc>
                  </w:tr>
                  <w:tr w:rsidR="006000A9" w:rsidRPr="004D25F1" w14:paraId="5EAF9A04" w14:textId="77777777" w:rsidTr="00F10088">
                    <w:trPr>
                      <w:trHeight w:val="300"/>
                    </w:trPr>
                    <w:tc>
                      <w:tcPr>
                        <w:tcW w:w="354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43B07864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81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64076819" w14:textId="77777777" w:rsidR="006000A9" w:rsidRPr="004D25F1" w:rsidRDefault="006000A9" w:rsidP="006000A9">
                        <w:pPr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0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0B3163C6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KS Radovljica - Najemnine</w:t>
                        </w:r>
                      </w:p>
                    </w:tc>
                    <w:tc>
                      <w:tcPr>
                        <w:tcW w:w="23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00CD4A7F" w14:textId="431B366D" w:rsidR="006000A9" w:rsidRPr="004D25F1" w:rsidRDefault="00580678" w:rsidP="006000A9">
                        <w:pPr>
                          <w:jc w:val="righ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10</w:t>
                        </w:r>
                        <w:r w:rsidR="006000A9"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.00</w:t>
                        </w:r>
                        <w:r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0</w:t>
                        </w:r>
                        <w:r w:rsidR="006000A9"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,</w:t>
                        </w:r>
                        <w:r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00</w:t>
                        </w:r>
                        <w:r w:rsidR="006000A9"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 xml:space="preserve"> €</w:t>
                        </w:r>
                      </w:p>
                    </w:tc>
                  </w:tr>
                  <w:tr w:rsidR="006000A9" w:rsidRPr="004D25F1" w14:paraId="60D58EDD" w14:textId="77777777" w:rsidTr="00F10088">
                    <w:trPr>
                      <w:trHeight w:val="300"/>
                    </w:trPr>
                    <w:tc>
                      <w:tcPr>
                        <w:tcW w:w="354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11B467EB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81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510366DB" w14:textId="77777777" w:rsidR="006000A9" w:rsidRPr="004D25F1" w:rsidRDefault="006000A9" w:rsidP="006000A9">
                        <w:pPr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0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0A8DBA27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KS Radovljica - Ostalo</w:t>
                        </w:r>
                      </w:p>
                    </w:tc>
                    <w:tc>
                      <w:tcPr>
                        <w:tcW w:w="23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7A2B0E6E" w14:textId="066BB479" w:rsidR="006000A9" w:rsidRPr="004D25F1" w:rsidRDefault="00580678" w:rsidP="006000A9">
                        <w:pPr>
                          <w:jc w:val="righ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6</w:t>
                        </w:r>
                        <w:r w:rsidR="006000A9"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.</w:t>
                        </w:r>
                        <w:r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000</w:t>
                        </w:r>
                        <w:r w:rsidR="006000A9"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,</w:t>
                        </w:r>
                        <w:r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00</w:t>
                        </w:r>
                        <w:r w:rsidR="006000A9"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 xml:space="preserve"> €</w:t>
                        </w:r>
                      </w:p>
                    </w:tc>
                  </w:tr>
                  <w:tr w:rsidR="006000A9" w:rsidRPr="004D25F1" w14:paraId="4E942906" w14:textId="77777777" w:rsidTr="00F10088">
                    <w:trPr>
                      <w:trHeight w:val="300"/>
                    </w:trPr>
                    <w:tc>
                      <w:tcPr>
                        <w:tcW w:w="354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7BD6ACB1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81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75ABFE87" w14:textId="77777777" w:rsidR="006000A9" w:rsidRPr="004D25F1" w:rsidRDefault="006000A9" w:rsidP="006000A9">
                        <w:pPr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0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6250878A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Občina - Otroška igrišča</w:t>
                        </w:r>
                      </w:p>
                    </w:tc>
                    <w:tc>
                      <w:tcPr>
                        <w:tcW w:w="23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466C94C5" w14:textId="6FB8A0B7" w:rsidR="006000A9" w:rsidRPr="004D25F1" w:rsidRDefault="006000A9" w:rsidP="006000A9">
                        <w:pPr>
                          <w:jc w:val="righ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1</w:t>
                        </w:r>
                        <w:r w:rsidR="002E2DC8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4</w:t>
                        </w:r>
                        <w:r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.</w:t>
                        </w:r>
                        <w:r w:rsidR="00580678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383</w:t>
                        </w:r>
                        <w:r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,</w:t>
                        </w:r>
                        <w:r w:rsidR="00580678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52</w:t>
                        </w:r>
                        <w:r w:rsidRPr="004D25F1">
                          <w:rPr>
                            <w:rFonts w:ascii="Aptos Narrow" w:hAnsi="Aptos Narrow" w:cs="Arial"/>
                            <w:color w:val="000000"/>
                            <w:szCs w:val="22"/>
                          </w:rPr>
                          <w:t>€</w:t>
                        </w:r>
                      </w:p>
                    </w:tc>
                  </w:tr>
                  <w:tr w:rsidR="006000A9" w:rsidRPr="004D25F1" w14:paraId="1526B646" w14:textId="77777777" w:rsidTr="00F10088">
                    <w:trPr>
                      <w:trHeight w:val="300"/>
                    </w:trPr>
                    <w:tc>
                      <w:tcPr>
                        <w:tcW w:w="354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24F6B4C1" w14:textId="77777777" w:rsidR="006000A9" w:rsidRPr="004D25F1" w:rsidRDefault="006000A9" w:rsidP="006000A9">
                        <w:pPr>
                          <w:jc w:val="center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A</w:t>
                        </w:r>
                      </w:p>
                    </w:tc>
                    <w:tc>
                      <w:tcPr>
                        <w:tcW w:w="1481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27812755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20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20CEABD7" w14:textId="77777777" w:rsidR="006000A9" w:rsidRPr="004D25F1" w:rsidRDefault="006000A9" w:rsidP="006000A9">
                        <w:pPr>
                          <w:jc w:val="righ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SKUPAJ PRIHODKI</w:t>
                        </w:r>
                      </w:p>
                    </w:tc>
                    <w:tc>
                      <w:tcPr>
                        <w:tcW w:w="23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33A32748" w14:textId="1E33CAED" w:rsidR="006000A9" w:rsidRPr="004D25F1" w:rsidRDefault="00580678" w:rsidP="006000A9">
                        <w:pPr>
                          <w:jc w:val="righ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103</w:t>
                        </w:r>
                        <w:r w:rsidR="006000A9" w:rsidRPr="004D25F1"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.</w:t>
                        </w:r>
                        <w:r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372</w:t>
                        </w:r>
                        <w:r w:rsidR="006000A9" w:rsidRPr="004D25F1"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,</w:t>
                        </w:r>
                        <w:r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99</w:t>
                        </w:r>
                        <w:r w:rsidR="006000A9" w:rsidRPr="004D25F1"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 xml:space="preserve"> €</w:t>
                        </w:r>
                      </w:p>
                    </w:tc>
                  </w:tr>
                  <w:tr w:rsidR="006000A9" w:rsidRPr="004D25F1" w14:paraId="0ECC9BF5" w14:textId="77777777" w:rsidTr="00F10088">
                    <w:trPr>
                      <w:trHeight w:val="300"/>
                    </w:trPr>
                    <w:tc>
                      <w:tcPr>
                        <w:tcW w:w="354" w:type="dxa"/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092B48FD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81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  <w:hideMark/>
                      </w:tcPr>
                      <w:p w14:paraId="5C9BD62B" w14:textId="77777777" w:rsidR="006000A9" w:rsidRPr="004D25F1" w:rsidRDefault="006000A9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 w:rsidRPr="004D25F1">
                          <w:rPr>
                            <w:rFonts w:ascii="Aptos Narrow" w:hAnsi="Aptos Narrow" w:cs="Arial"/>
                            <w:b/>
                            <w:bCs/>
                            <w:color w:val="000000"/>
                            <w:szCs w:val="22"/>
                          </w:rPr>
                          <w:t>ODHODKI</w:t>
                        </w:r>
                      </w:p>
                    </w:tc>
                    <w:tc>
                      <w:tcPr>
                        <w:tcW w:w="420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</w:tcPr>
                      <w:p w14:paraId="61741BAA" w14:textId="1526282D" w:rsidR="006000A9" w:rsidRPr="004D25F1" w:rsidRDefault="00F10088" w:rsidP="006000A9">
                        <w:pPr>
                          <w:jc w:val="left"/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  <w:t>R</w:t>
                        </w:r>
                        <w:r w:rsidR="00976D8F">
                          <w:rPr>
                            <w:rFonts w:ascii="Arial" w:hAnsi="Arial" w:cs="Arial"/>
                            <w:color w:val="222222"/>
                            <w:sz w:val="24"/>
                            <w:szCs w:val="24"/>
                          </w:rPr>
                          <w:t xml:space="preserve">ealizirano </w:t>
                        </w:r>
                      </w:p>
                    </w:tc>
                    <w:tc>
                      <w:tcPr>
                        <w:tcW w:w="23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FFFFF"/>
                        <w:noWrap/>
                        <w:tcMar>
                          <w:top w:w="0" w:type="dxa"/>
                          <w:left w:w="70" w:type="dxa"/>
                          <w:bottom w:w="0" w:type="dxa"/>
                          <w:right w:w="70" w:type="dxa"/>
                        </w:tcMar>
                        <w:vAlign w:val="bottom"/>
                      </w:tcPr>
                      <w:p w14:paraId="3E56461D" w14:textId="55FED8A2" w:rsidR="006000A9" w:rsidRPr="00D010C4" w:rsidRDefault="00D010C4" w:rsidP="006000A9">
                        <w:pPr>
                          <w:jc w:val="right"/>
                          <w:rPr>
                            <w:rFonts w:ascii="Arial" w:hAnsi="Arial" w:cs="Arial"/>
                            <w:b/>
                            <w:color w:val="222222"/>
                            <w:sz w:val="24"/>
                            <w:szCs w:val="24"/>
                          </w:rPr>
                        </w:pPr>
                        <w:r w:rsidRPr="00D010C4">
                          <w:rPr>
                            <w:rFonts w:ascii="Arial" w:hAnsi="Arial" w:cs="Arial"/>
                            <w:b/>
                            <w:color w:val="222222"/>
                            <w:sz w:val="24"/>
                            <w:szCs w:val="24"/>
                          </w:rPr>
                          <w:t>81.373,10</w:t>
                        </w:r>
                        <w:r w:rsidRPr="00D010C4">
                          <w:rPr>
                            <w:rFonts w:ascii="Aptos Narrow" w:hAnsi="Aptos Narrow" w:cs="Arial"/>
                            <w:b/>
                            <w:color w:val="000000"/>
                            <w:szCs w:val="22"/>
                          </w:rPr>
                          <w:t>€</w:t>
                        </w:r>
                      </w:p>
                    </w:tc>
                  </w:tr>
                </w:tbl>
                <w:p w14:paraId="4F730177" w14:textId="77777777" w:rsidR="006000A9" w:rsidRDefault="006000A9" w:rsidP="006000A9">
                  <w:pPr>
                    <w:rPr>
                      <w:rFonts w:ascii="Verdana" w:hAnsi="Verdana"/>
                    </w:rPr>
                  </w:pPr>
                </w:p>
                <w:tbl>
                  <w:tblPr>
                    <w:tblW w:w="797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97"/>
                  </w:tblGrid>
                  <w:tr w:rsidR="006000A9" w:rsidRPr="00D06678" w14:paraId="45DEFE51" w14:textId="77777777" w:rsidTr="006000A9">
                    <w:trPr>
                      <w:trHeight w:val="300"/>
                    </w:trPr>
                    <w:tc>
                      <w:tcPr>
                        <w:tcW w:w="7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 w14:paraId="0E93598C" w14:textId="77777777" w:rsidR="006000A9" w:rsidRPr="00074EC1" w:rsidRDefault="006000A9" w:rsidP="006000A9">
                        <w:pPr>
                          <w:jc w:val="left"/>
                          <w:rPr>
                            <w:rFonts w:ascii="Verdana" w:hAnsi="Verdana"/>
                            <w:sz w:val="20"/>
                          </w:rPr>
                        </w:pPr>
                      </w:p>
                    </w:tc>
                  </w:tr>
                </w:tbl>
                <w:p w14:paraId="16CF3495" w14:textId="77777777" w:rsidR="006000A9" w:rsidRPr="00D06678" w:rsidRDefault="006000A9" w:rsidP="006000A9">
                  <w:pPr>
                    <w:jc w:val="left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</w:tbl>
          <w:p w14:paraId="2F7BE9D9" w14:textId="77777777" w:rsidR="009F5E7A" w:rsidRDefault="009F5E7A" w:rsidP="006000A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Glavni poudarki delovanja v mandatnem obdobju so bili : </w:t>
            </w:r>
          </w:p>
          <w:p w14:paraId="2113532E" w14:textId="77777777" w:rsidR="009F5E7A" w:rsidRDefault="009F5E7A" w:rsidP="009F5E7A">
            <w:pPr>
              <w:pStyle w:val="Odstavekseznama"/>
              <w:numPr>
                <w:ilvl w:val="0"/>
                <w:numId w:val="9"/>
              </w:num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skrb za urejenost otroških igrišč v športnem parku in pri lipi z redno obnovo in nadomeščanjem igral ter dnevnimi pregledi in vzdrževanjem </w:t>
            </w:r>
          </w:p>
          <w:p w14:paraId="2F837B8F" w14:textId="77777777" w:rsidR="009F5E7A" w:rsidRDefault="009F5E7A" w:rsidP="009F5E7A">
            <w:pPr>
              <w:pStyle w:val="Odstavekseznama"/>
              <w:numPr>
                <w:ilvl w:val="0"/>
                <w:numId w:val="9"/>
              </w:num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dogodki ob krajevnem prazniku Vurnikovih dnevih v okvir katerih se je poleg Centra arhitekture Slovenije vključilo tudi Kulturno društvo Sotočje </w:t>
            </w:r>
          </w:p>
          <w:p w14:paraId="1E16704F" w14:textId="77777777" w:rsidR="009F5E7A" w:rsidRDefault="009F5E7A" w:rsidP="009F5E7A">
            <w:pPr>
              <w:pStyle w:val="Odstavekseznama"/>
              <w:numPr>
                <w:ilvl w:val="0"/>
                <w:numId w:val="9"/>
              </w:num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Vurnikova študentska nagrada , ki se bo nadaljevala s projektom Vurnikove šole arhitekture v zimskem semestru 2027 </w:t>
            </w:r>
          </w:p>
          <w:p w14:paraId="45D539EA" w14:textId="77777777" w:rsidR="009F5E7A" w:rsidRDefault="009F5E7A" w:rsidP="009F5E7A">
            <w:pPr>
              <w:pStyle w:val="Odstavekseznama"/>
              <w:numPr>
                <w:ilvl w:val="0"/>
                <w:numId w:val="9"/>
              </w:num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oživljanje Vurnikovega trga z razstavami na lastnih razstavnih panojih ( 15 kom. Dimenzije 2,00 x 1,00 m )   </w:t>
            </w:r>
          </w:p>
          <w:p w14:paraId="6DC89358" w14:textId="787E7C5F" w:rsidR="006000A9" w:rsidRDefault="009F5E7A" w:rsidP="009F5E7A">
            <w:pPr>
              <w:pStyle w:val="Odstavekseznama"/>
              <w:numPr>
                <w:ilvl w:val="0"/>
                <w:numId w:val="9"/>
              </w:num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promocija Radovljice z aktivnostmi Komisije za turizem kulturo </w:t>
            </w:r>
            <w:r w:rsidRPr="009F5E7A">
              <w:rPr>
                <w:rFonts w:ascii="Verdana" w:hAnsi="Verdana"/>
              </w:rPr>
              <w:t xml:space="preserve"> </w:t>
            </w:r>
          </w:p>
          <w:p w14:paraId="1C5A7739" w14:textId="273E0653" w:rsidR="009F5E7A" w:rsidRDefault="009F5E7A" w:rsidP="009F5E7A">
            <w:pPr>
              <w:pStyle w:val="Odstavekseznama"/>
              <w:numPr>
                <w:ilvl w:val="0"/>
                <w:numId w:val="9"/>
              </w:num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investicije v obsegu zmogljivosti KS   </w:t>
            </w:r>
          </w:p>
          <w:p w14:paraId="7091B8A0" w14:textId="49BF97BA" w:rsidR="00976D8F" w:rsidRDefault="00976D8F" w:rsidP="009F5E7A">
            <w:pPr>
              <w:pStyle w:val="Odstavekseznama"/>
              <w:numPr>
                <w:ilvl w:val="0"/>
                <w:numId w:val="9"/>
              </w:num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vzpostavili smo tudi zgledno sodelovanje s Turističnim društvom, Društvom upokojencev, Združenjem za ohranjanje tradicij NOB, PGD </w:t>
            </w:r>
            <w:r w:rsidR="00F10088">
              <w:rPr>
                <w:rFonts w:ascii="Verdana" w:hAnsi="Verdana"/>
              </w:rPr>
              <w:t xml:space="preserve">, društvom Stonoge </w:t>
            </w:r>
            <w:r>
              <w:rPr>
                <w:rFonts w:ascii="Verdana" w:hAnsi="Verdana"/>
              </w:rPr>
              <w:t xml:space="preserve">  </w:t>
            </w:r>
          </w:p>
          <w:p w14:paraId="000CC371" w14:textId="4F01784A" w:rsidR="009F5E7A" w:rsidRDefault="009F5E7A" w:rsidP="009F5E7A">
            <w:pPr>
              <w:rPr>
                <w:rFonts w:ascii="Verdana" w:hAnsi="Verdana"/>
              </w:rPr>
            </w:pPr>
          </w:p>
          <w:p w14:paraId="06708953" w14:textId="7159E2F7" w:rsidR="00B2040E" w:rsidRDefault="00B2040E" w:rsidP="009F5E7A">
            <w:pPr>
              <w:rPr>
                <w:rFonts w:ascii="Verdana" w:hAnsi="Verdana"/>
              </w:rPr>
            </w:pPr>
          </w:p>
          <w:p w14:paraId="04513DE2" w14:textId="5C778210" w:rsidR="00B2040E" w:rsidRPr="00B2040E" w:rsidRDefault="00B2040E" w:rsidP="00B2040E">
            <w:pPr>
              <w:spacing w:before="100" w:beforeAutospacing="1" w:after="100" w:afterAutospacing="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2040E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BBFAF0A" wp14:editId="5F8534E1">
                  <wp:extent cx="3048000" cy="2286000"/>
                  <wp:effectExtent l="0" t="0" r="0" b="0"/>
                  <wp:docPr id="17" name="Slika 17" descr="M:\KS\KS 2022-2024\Poročila 2026\20240530_102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:\KS\KS 2022-2024\Poročila 2026\20240530_102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F0D81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CF0D81" w:rsidRPr="00FB3DD9">
              <w:rPr>
                <w:rFonts w:ascii="Verdana" w:hAnsi="Verdana"/>
                <w:sz w:val="24"/>
                <w:szCs w:val="24"/>
              </w:rPr>
              <w:t>Razstave na Vurnikovem trgu</w:t>
            </w:r>
            <w:r w:rsidR="00CF0D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F17F5FF" w14:textId="32E8F033" w:rsidR="00B2040E" w:rsidRDefault="00CF0D81" w:rsidP="00CF0D81">
            <w:pPr>
              <w:spacing w:before="100" w:beforeAutospacing="1" w:after="100" w:afterAutospacing="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D9">
              <w:rPr>
                <w:rFonts w:ascii="Verdana" w:hAnsi="Verdana"/>
                <w:sz w:val="24"/>
                <w:szCs w:val="24"/>
              </w:rPr>
              <w:t>Vurnikova študentska nagrada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B2040E" w:rsidRPr="00B2040E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544F53A" wp14:editId="13AFFC2B">
                  <wp:extent cx="3048000" cy="2286000"/>
                  <wp:effectExtent l="0" t="0" r="0" b="0"/>
                  <wp:docPr id="2" name="Slika 2" descr="M:\KS\KS 2022-2024\Poročila 2026\20260601_2112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:\KS\KS 2022-2024\Poročila 2026\20260601_2112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6C44181" wp14:editId="0211AABD">
                      <wp:extent cx="304800" cy="304800"/>
                      <wp:effectExtent l="0" t="0" r="0" b="0"/>
                      <wp:docPr id="25" name="AutoShape 27" descr="https://photos.fife.usercontent.google.com/pw/AP1GczMndGCGabL4mjcm0a6A9Of6ClRJJtO1ymFw0xlEHZmq1z3kWUYBPlMYDg=w1293-h970-s-no-gm?authuser=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C69920" id="AutoShape 27" o:spid="_x0000_s1026" alt="https://photos.fife.usercontent.google.com/pw/AP1GczMndGCGabL4mjcm0a6A9Of6ClRJJtO1ymFw0xlEHZmq1z3kWUYBPlMYDg=w1293-h970-s-no-gm?authuser=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CCtn81JwMAAEwGAAAOAAAA&#10;AAAAAAAAAAAAAC4CAABkcnMvZTJvRG9jLnhtbFBLAQItABQABgAIAAAAIQBMoOks2AAAAAMBAAAP&#10;AAAAAAAAAAAAAAAAAIEFAABkcnMvZG93bnJldi54bWxQSwUGAAAAAAQABADzAAAAh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DE714C4" wp14:editId="35149266">
                      <wp:extent cx="304800" cy="304800"/>
                      <wp:effectExtent l="0" t="0" r="0" b="0"/>
                      <wp:docPr id="27" name="AutoShape 29" descr="https://photos.fife.usercontent.google.com/pw/AP1GczMndGCGabL4mjcm0a6A9Of6ClRJJtO1ymFw0xlEHZmq1z3kWUYBPlMYDg=w1293-h970-s-no-gm?authuser=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090992F" id="AutoShape 29" o:spid="_x0000_s1026" alt="https://photos.fife.usercontent.google.com/pw/AP1GczMndGCGabL4mjcm0a6A9Of6ClRJJtO1ymFw0xlEHZmq1z3kWUYBPlMYDg=w1293-h970-s-no-gm?authuser=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CL2YibJwMAAEwGAAAOAAAA&#10;AAAAAAAAAAAAAC4CAABkcnMvZTJvRG9jLnhtbFBLAQItABQABgAIAAAAIQBMoOks2AAAAAMBAAAP&#10;AAAAAAAAAAAAAAAAAIEFAABkcnMvZG93bnJldi54bWxQSwUGAAAAAAQABADzAAAAh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8385EA3" wp14:editId="05937E5E">
                      <wp:extent cx="304800" cy="304800"/>
                      <wp:effectExtent l="0" t="0" r="0" b="0"/>
                      <wp:docPr id="23" name="AutoShape 25" descr="https://photos.fife.usercontent.google.com/pw/AP1GczMndGCGabL4mjcm0a6A9Of6ClRJJtO1ymFw0xlEHZmq1z3kWUYBPlMYDg=w1293-h970-s-no-gm?authuser=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E72EAF" id="AutoShape 25" o:spid="_x0000_s1026" alt="https://photos.fife.usercontent.google.com/pw/AP1GczMndGCGabL4mjcm0a6A9Of6ClRJJtO1ymFw0xlEHZmq1z3kWUYBPlMYDg=w1293-h970-s-no-gm?authuser=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Db/TJyJwMAAEwGAAAOAAAA&#10;AAAAAAAAAAAAAC4CAABkcnMvZTJvRG9jLnhtbFBLAQItABQABgAIAAAAIQBMoOks2AAAAAMBAAAP&#10;AAAAAAAAAAAAAAAAAIEFAABkcnMvZG93bnJldi54bWxQSwUGAAAAAAQABADzAAAAh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12BACE16" w14:textId="21684B24" w:rsidR="00CF0D81" w:rsidRPr="00CF0D81" w:rsidRDefault="00CF0D81" w:rsidP="00CF0D81">
            <w:pPr>
              <w:spacing w:before="100" w:beforeAutospacing="1" w:after="100" w:afterAutospacing="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F0D8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2380DEFC" wp14:editId="29F92FFE">
                  <wp:extent cx="3375660" cy="2531745"/>
                  <wp:effectExtent l="0" t="0" r="0" b="1905"/>
                  <wp:docPr id="19" name="Slika 19" descr="M:\KS\KS 2022-2024\Poročila 2026\20250613_1939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:\KS\KS 2022-2024\Poročila 2026\20250613_1939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5660" cy="253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FB3DD9">
              <w:rPr>
                <w:rFonts w:ascii="Verdana" w:hAnsi="Verdana"/>
                <w:sz w:val="24"/>
                <w:szCs w:val="24"/>
              </w:rPr>
              <w:t xml:space="preserve">Sodelovanje s </w:t>
            </w:r>
            <w:r w:rsidR="00A50BB8" w:rsidRPr="00FB3DD9">
              <w:rPr>
                <w:rFonts w:ascii="Verdana" w:hAnsi="Verdana"/>
                <w:sz w:val="24"/>
                <w:szCs w:val="24"/>
              </w:rPr>
              <w:t xml:space="preserve">KD </w:t>
            </w:r>
            <w:r w:rsidRPr="00FB3DD9">
              <w:rPr>
                <w:rFonts w:ascii="Verdana" w:hAnsi="Verdana"/>
                <w:sz w:val="24"/>
                <w:szCs w:val="24"/>
              </w:rPr>
              <w:t>Sotočje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06D3E637" w14:textId="037FEBD4" w:rsidR="00CF0D81" w:rsidRDefault="00CF0D81" w:rsidP="00B2040E">
            <w:pPr>
              <w:spacing w:before="100" w:beforeAutospacing="1" w:after="100" w:afterAutospacing="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D86CF19" w14:textId="793CB061" w:rsidR="00CF0D81" w:rsidRDefault="00CF0D81" w:rsidP="00B2040E">
            <w:pPr>
              <w:spacing w:before="100" w:beforeAutospacing="1" w:after="100" w:afterAutospacing="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67D3B59" w14:textId="0013446C" w:rsidR="00CF0D81" w:rsidRPr="00CF0D81" w:rsidRDefault="00CF0D81" w:rsidP="00CF0D81">
            <w:pPr>
              <w:spacing w:before="100" w:beforeAutospacing="1" w:after="100" w:afterAutospacing="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F0D8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D5A84F2" wp14:editId="43DF1C07">
                  <wp:extent cx="3215640" cy="2411730"/>
                  <wp:effectExtent l="0" t="0" r="3810" b="7620"/>
                  <wp:docPr id="21" name="Slika 21" descr="M:\KS\KS 2022-2024\Poročila 2026\20251204_133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:\KS\KS 2022-2024\Poročila 2026\20251204_133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5640" cy="2411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50BB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A50BB8" w:rsidRPr="00FB3DD9">
              <w:rPr>
                <w:rFonts w:ascii="Verdana" w:hAnsi="Verdana"/>
                <w:sz w:val="24"/>
                <w:szCs w:val="24"/>
              </w:rPr>
              <w:t>Sodelovanje z DU Radovljica</w:t>
            </w:r>
            <w:r w:rsidR="00A50B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6FD5841" w14:textId="5BF96273" w:rsidR="00B2040E" w:rsidRDefault="00B2040E" w:rsidP="00B2040E">
            <w:pPr>
              <w:spacing w:before="100" w:beforeAutospacing="1" w:after="100" w:afterAutospacing="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058BC82" w14:textId="2D02D310" w:rsidR="00B2040E" w:rsidRPr="00B2040E" w:rsidRDefault="00A50BB8" w:rsidP="00B2040E">
            <w:pPr>
              <w:spacing w:before="100" w:beforeAutospacing="1" w:after="100" w:afterAutospacing="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D9">
              <w:rPr>
                <w:rFonts w:ascii="Verdana" w:hAnsi="Verdana"/>
                <w:sz w:val="24"/>
                <w:szCs w:val="24"/>
              </w:rPr>
              <w:t>Nove gugalnice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B2040E" w:rsidRPr="00B2040E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744B30C" wp14:editId="2A5F2F29">
                  <wp:extent cx="3144520" cy="2358390"/>
                  <wp:effectExtent l="0" t="0" r="0" b="3810"/>
                  <wp:docPr id="5" name="Slika 5" descr="M:\KS\KS 2022-2024\Poročila 2026\20261011_183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:\KS\KS 2022-2024\Poročila 2026\20261011_183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4520" cy="235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42C3C7" w14:textId="302A5EE4" w:rsidR="00B2040E" w:rsidRDefault="00B2040E" w:rsidP="00B2040E">
            <w:pPr>
              <w:spacing w:before="100" w:beforeAutospacing="1" w:after="100" w:afterAutospacing="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48715E9" w14:textId="781E0DF1" w:rsidR="00B2040E" w:rsidRPr="00B2040E" w:rsidRDefault="00B2040E" w:rsidP="00B2040E">
            <w:pPr>
              <w:spacing w:before="100" w:beforeAutospacing="1" w:after="100" w:afterAutospacing="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A89DEA9" wp14:editId="062FBB56">
                      <wp:extent cx="304800" cy="304800"/>
                      <wp:effectExtent l="0" t="0" r="0" b="0"/>
                      <wp:docPr id="7" name="AutoShape 7" descr="https://photos.fife.usercontent.google.com/pw/AP1GczPuegiT4fYq5-jK77f8J-bFJcy_l27oGK6zM9bUa77AyXUjvUpueWJQ0Q=w1293-h970-s-no-gm?authuser=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5661BE" id="AutoShape 7" o:spid="_x0000_s1026" alt="https://photos.fife.usercontent.google.com/pw/AP1GczPuegiT4fYq5-jK77f8J-bFJcy_l27oGK6zM9bUa77AyXUjvUpueWJQ0Q=w1293-h970-s-no-gm?authuser=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ndpNbJAMAAEoGAAAOAAAAAAAA&#10;AAAAAAAAAC4CAABkcnMvZTJvRG9jLnhtbFBLAQItABQABgAIAAAAIQBMoOks2AAAAAMBAAAPAAAA&#10;AAAAAAAAAAAAAH4FAABkcnMvZG93bnJldi54bWxQSwUGAAAAAAQABADzAAAAg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D651B0A" wp14:editId="043752A9">
                  <wp:extent cx="3078348" cy="2309356"/>
                  <wp:effectExtent l="0" t="0" r="8255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0104" cy="23256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50BB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50BB8" w:rsidRPr="00FB3DD9">
              <w:rPr>
                <w:rFonts w:ascii="Verdana" w:hAnsi="Verdana"/>
                <w:sz w:val="24"/>
                <w:szCs w:val="24"/>
              </w:rPr>
              <w:t>Obnova igral</w:t>
            </w:r>
            <w:r w:rsidR="00A50B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A291CC5" w14:textId="3D5B8C65" w:rsidR="00B2040E" w:rsidRDefault="00B2040E" w:rsidP="009F5E7A">
            <w:pPr>
              <w:rPr>
                <w:rFonts w:ascii="Verdana" w:hAnsi="Verdana"/>
              </w:rPr>
            </w:pPr>
            <w:r w:rsidRPr="00B2040E">
              <w:rPr>
                <w:rFonts w:ascii="Verdana" w:hAnsi="Verdana"/>
              </w:rPr>
              <mc:AlternateContent>
                <mc:Choice Requires="wps">
                  <w:drawing>
                    <wp:inline distT="0" distB="0" distL="0" distR="0" wp14:anchorId="2B9E9A4C" wp14:editId="4CFC9D12">
                      <wp:extent cx="304800" cy="304800"/>
                      <wp:effectExtent l="0" t="0" r="0" b="0"/>
                      <wp:docPr id="6" name="Pravokotnik 6" descr="https://photos.fife.usercontent.google.com/pw/AP1GczMhroPgnzY1qwQYY6QiqPjGNr2Efxlock-EctTT4FzJz2tXXWOQd3jCAA=w728-h970-s-no-gm?authuser=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97F5B5" id="Pravokotnik 6" o:spid="_x0000_s1026" alt="https://photos.fife.usercontent.google.com/pw/AP1GczMhroPgnzY1qwQYY6QiqPjGNr2Efxlock-EctTT4FzJz2tXXWOQd3jCAA=w728-h970-s-no-gm?authuser=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+buJHigDAABLBgAADgAA&#10;AAAAAAAAAAAAAAAuAgAAZHJzL2Uyb0RvYy54bWxQSwECLQAUAAYACAAAACEATKDpLNgAAAADAQAA&#10;DwAAAAAAAAAAAAAAAACCBQAAZHJzL2Rvd25yZXYueG1sUEsFBgAAAAAEAAQA8wAAAIc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FB3DD9">
              <w:rPr>
                <w:rFonts w:ascii="Verdana" w:hAnsi="Verdana"/>
                <w:noProof/>
              </w:rPr>
              <w:drawing>
                <wp:inline distT="0" distB="0" distL="0" distR="0" wp14:anchorId="68400F76" wp14:editId="7FFA9E98">
                  <wp:extent cx="2201545" cy="2933377"/>
                  <wp:effectExtent l="0" t="0" r="8255" b="635"/>
                  <wp:docPr id="10" name="Slika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577" cy="2944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2057E71" wp14:editId="77D066E0">
                      <wp:extent cx="304800" cy="304800"/>
                      <wp:effectExtent l="0" t="0" r="0" b="0"/>
                      <wp:docPr id="12" name="AutoShape 14" descr="https://photos.fife.usercontent.google.com/pw/AP1GczMhroPgnzY1qwQYY6QiqPjGNr2Efxlock-EctTT4FzJz2tXXWOQd3jCAA=w728-h970-s-no-gm?authuser=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A84A09" id="AutoShape 14" o:spid="_x0000_s1026" alt="https://photos.fife.usercontent.google.com/pw/AP1GczMhroPgnzY1qwQYY6QiqPjGNr2Efxlock-EctTT4FzJz2tXXWOQd3jCAA=w728-h970-s-no-gm?authuser=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cO/CqJAMAAEsGAAAOAAAAAAAA&#10;AAAAAAAAAC4CAABkcnMvZTJvRG9jLnhtbFBLAQItABQABgAIAAAAIQBMoOks2AAAAAMBAAAPAAAA&#10;AAAAAAAAAAAAAH4FAABkcnMvZG93bnJldi54bWxQSwUGAAAAAAQABADzAAAAg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FB3DD9">
              <w:rPr>
                <w:rFonts w:ascii="Verdana" w:hAnsi="Verdana"/>
              </w:rPr>
              <w:t xml:space="preserve">Enotni senčniki na trgu </w:t>
            </w:r>
          </w:p>
          <w:p w14:paraId="7C8891CE" w14:textId="131009A8" w:rsidR="00FB3DD9" w:rsidRDefault="00FB3DD9" w:rsidP="009F5E7A">
            <w:pPr>
              <w:rPr>
                <w:rFonts w:ascii="Verdana" w:hAnsi="Verdana"/>
              </w:rPr>
            </w:pPr>
          </w:p>
          <w:p w14:paraId="694F40A1" w14:textId="73D44AA3" w:rsidR="00FB3DD9" w:rsidRDefault="00FB3DD9" w:rsidP="00FB3DD9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Preplastitev Gradiške poti (pot na pokopališče)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810DD2E" wp14:editId="394843C7">
                      <wp:extent cx="304800" cy="304800"/>
                      <wp:effectExtent l="0" t="0" r="0" b="0"/>
                      <wp:docPr id="35" name="AutoShape 39" descr="https://photos.fife.usercontent.google.com/pw/AP1GczMhroPgnzY1qwQYY6QiqPjGNr2Efxlock-EctTT4FzJz2tXXWOQd3jCAA=w728-h970-s-no-gm?authuser=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56AFED" id="AutoShape 39" o:spid="_x0000_s1026" alt="https://photos.fife.usercontent.google.com/pw/AP1GczMhroPgnzY1qwQYY6QiqPjGNr2Efxlock-EctTT4FzJz2tXXWOQd3jCAA=w728-h970-s-no-gm?authuser=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PXiw/gjAwAASwYAAA4AAAAAAAAA&#10;AAAAAAAALgIAAGRycy9lMm9Eb2MueG1sUEsBAi0AFAAGAAgAAAAhAEyg6SzYAAAAAwEAAA8AAAAA&#10;AAAAAAAAAAAAfQUAAGRycy9kb3ducmV2LnhtbFBLBQYAAAAABAAEAPMAAAC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Verdana" w:hAnsi="Verdana"/>
                <w:noProof/>
              </w:rPr>
              <w:drawing>
                <wp:inline distT="0" distB="0" distL="0" distR="0" wp14:anchorId="6CF3B751" wp14:editId="38D19831">
                  <wp:extent cx="2247250" cy="2994276"/>
                  <wp:effectExtent l="0" t="0" r="1270" b="0"/>
                  <wp:docPr id="13" name="Slika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8712" cy="30361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4CB41C" w14:textId="3F117171" w:rsidR="00FB3DD9" w:rsidRDefault="00FB3DD9" w:rsidP="009F5E7A">
            <w:pPr>
              <w:rPr>
                <w:rFonts w:ascii="Verdana" w:hAnsi="Verdana"/>
              </w:rPr>
            </w:pPr>
          </w:p>
          <w:p w14:paraId="6C04A3D1" w14:textId="0EBDBCE5" w:rsidR="009F5E7A" w:rsidRPr="009F5E7A" w:rsidRDefault="009F5E7A" w:rsidP="009F5E7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Med nalogami, katere nismo uspeli uresničiti je zlasti ponovna postavitev kapele </w:t>
            </w:r>
            <w:r w:rsidR="00976D8F">
              <w:rPr>
                <w:rFonts w:ascii="Verdana" w:hAnsi="Verdana"/>
              </w:rPr>
              <w:t xml:space="preserve">Sv. Janeza </w:t>
            </w:r>
            <w:proofErr w:type="spellStart"/>
            <w:r w:rsidR="00976D8F">
              <w:rPr>
                <w:rFonts w:ascii="Verdana" w:hAnsi="Verdana"/>
              </w:rPr>
              <w:t>Nepomuka</w:t>
            </w:r>
            <w:proofErr w:type="spellEnd"/>
            <w:r w:rsidR="00976D8F">
              <w:rPr>
                <w:rFonts w:ascii="Verdana" w:hAnsi="Verdana"/>
              </w:rPr>
              <w:t xml:space="preserve"> , izbrana je lokacija potrebna je priprava dokumentacije in izvedba</w:t>
            </w:r>
            <w:r w:rsidR="00D010C4">
              <w:rPr>
                <w:rFonts w:ascii="Verdana" w:hAnsi="Verdana"/>
              </w:rPr>
              <w:t xml:space="preserve">. </w:t>
            </w:r>
            <w:r w:rsidR="00976D8F">
              <w:rPr>
                <w:rFonts w:ascii="Verdana" w:hAnsi="Verdana"/>
              </w:rPr>
              <w:t xml:space="preserve"> </w:t>
            </w:r>
          </w:p>
          <w:p w14:paraId="42C97A2D" w14:textId="779E196F" w:rsidR="006000A9" w:rsidRDefault="00D010C4" w:rsidP="006000A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Med nerealiziranimi nalogami je tudi </w:t>
            </w:r>
            <w:r w:rsidR="00976D8F">
              <w:rPr>
                <w:rFonts w:ascii="Verdana" w:hAnsi="Verdana"/>
              </w:rPr>
              <w:t>obnova ceste ob Kunstlju proti železniški postaji</w:t>
            </w:r>
            <w:r>
              <w:rPr>
                <w:rFonts w:ascii="Verdana" w:hAnsi="Verdana"/>
              </w:rPr>
              <w:t>.</w:t>
            </w:r>
            <w:r w:rsidR="00976D8F">
              <w:rPr>
                <w:rFonts w:ascii="Verdana" w:hAnsi="Verdana"/>
              </w:rPr>
              <w:t xml:space="preserve"> </w:t>
            </w:r>
          </w:p>
          <w:p w14:paraId="04FC5F7F" w14:textId="6444AE35" w:rsidR="00976D8F" w:rsidRDefault="00976D8F" w:rsidP="006000A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Vrsta nalog na področju cest in komunale pa ž</w:t>
            </w:r>
            <w:r w:rsidR="00D010C4">
              <w:rPr>
                <w:rFonts w:ascii="Verdana" w:hAnsi="Verdana"/>
              </w:rPr>
              <w:t>a</w:t>
            </w:r>
            <w:r>
              <w:rPr>
                <w:rFonts w:ascii="Verdana" w:hAnsi="Verdana"/>
              </w:rPr>
              <w:t xml:space="preserve">l presega </w:t>
            </w:r>
            <w:r w:rsidR="00D010C4">
              <w:rPr>
                <w:rFonts w:ascii="Verdana" w:hAnsi="Verdana"/>
              </w:rPr>
              <w:t xml:space="preserve">finančne sposobnosti </w:t>
            </w:r>
            <w:r>
              <w:rPr>
                <w:rFonts w:ascii="Verdana" w:hAnsi="Verdana"/>
              </w:rPr>
              <w:t xml:space="preserve"> KS in so vezane na sodelovanje z Občino in urejanje premoženjskih zadev.</w:t>
            </w:r>
          </w:p>
          <w:p w14:paraId="75852288" w14:textId="77777777" w:rsidR="00F10088" w:rsidRDefault="00F10088" w:rsidP="006000A9">
            <w:pPr>
              <w:rPr>
                <w:rFonts w:ascii="Verdana" w:hAnsi="Verdana"/>
              </w:rPr>
            </w:pPr>
          </w:p>
          <w:p w14:paraId="534CF98A" w14:textId="073C85D5" w:rsidR="00F10088" w:rsidRDefault="00976D8F" w:rsidP="006000A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Za sodelovanje se zahvaljujem vsem članom Sveta</w:t>
            </w:r>
            <w:r w:rsidR="00F10088">
              <w:rPr>
                <w:rFonts w:ascii="Verdana" w:hAnsi="Verdana"/>
              </w:rPr>
              <w:t>, še posebej Avgustu Mencing</w:t>
            </w:r>
            <w:r w:rsidR="00252D4D">
              <w:rPr>
                <w:rFonts w:ascii="Verdana" w:hAnsi="Verdana"/>
              </w:rPr>
              <w:t>e</w:t>
            </w:r>
            <w:r w:rsidR="00F10088">
              <w:rPr>
                <w:rFonts w:ascii="Verdana" w:hAnsi="Verdana"/>
              </w:rPr>
              <w:t>rju</w:t>
            </w:r>
            <w:r w:rsidR="00252D4D">
              <w:rPr>
                <w:rFonts w:ascii="Verdana" w:hAnsi="Verdana"/>
              </w:rPr>
              <w:t xml:space="preserve"> za aktivnosti na področju promocije naše KS </w:t>
            </w:r>
            <w:r>
              <w:rPr>
                <w:rFonts w:ascii="Verdana" w:hAnsi="Verdana"/>
              </w:rPr>
              <w:t xml:space="preserve"> ter zaposlenim na Občini in zlasti</w:t>
            </w:r>
            <w:r w:rsidR="00F10088">
              <w:rPr>
                <w:rFonts w:ascii="Verdana" w:hAnsi="Verdana"/>
              </w:rPr>
              <w:t xml:space="preserve"> Matjažu Zalokarju na Komunali Radovljica . </w:t>
            </w:r>
          </w:p>
          <w:p w14:paraId="75EA88E1" w14:textId="77777777" w:rsidR="00F10088" w:rsidRDefault="00F10088" w:rsidP="006000A9">
            <w:pPr>
              <w:rPr>
                <w:rFonts w:ascii="Verdana" w:hAnsi="Verdana"/>
              </w:rPr>
            </w:pPr>
          </w:p>
          <w:p w14:paraId="049E3946" w14:textId="4ADC9972" w:rsidR="00F10088" w:rsidRDefault="00F10088" w:rsidP="006000A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Vsem članom Sveta se ob tej priliki tudi opravičujem za verjetno premalo seznanja z aktivnostmi in vključevanja vanje, kar mi </w:t>
            </w:r>
            <w:r w:rsidR="00D010C4">
              <w:rPr>
                <w:rFonts w:ascii="Verdana" w:hAnsi="Verdana"/>
              </w:rPr>
              <w:t xml:space="preserve">tega </w:t>
            </w:r>
            <w:r>
              <w:rPr>
                <w:rFonts w:ascii="Verdana" w:hAnsi="Verdana"/>
              </w:rPr>
              <w:t>žal ni dopuščal razpoložljiv čas</w:t>
            </w:r>
            <w:r w:rsidR="00976D8F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. </w:t>
            </w:r>
          </w:p>
          <w:p w14:paraId="4AAF9631" w14:textId="77777777" w:rsidR="00F10088" w:rsidRDefault="00F10088" w:rsidP="006000A9">
            <w:pPr>
              <w:rPr>
                <w:rFonts w:ascii="Verdana" w:hAnsi="Verdana"/>
              </w:rPr>
            </w:pPr>
          </w:p>
          <w:p w14:paraId="446D0C69" w14:textId="74156740" w:rsidR="00976D8F" w:rsidRDefault="00F10088" w:rsidP="006000A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 Radovljici 12. 10 2026 </w:t>
            </w:r>
            <w:r w:rsidR="00976D8F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                      </w:t>
            </w:r>
            <w:bookmarkStart w:id="0" w:name="_GoBack"/>
            <w:bookmarkEnd w:id="0"/>
            <w:r>
              <w:rPr>
                <w:rFonts w:ascii="Verdana" w:hAnsi="Verdana"/>
              </w:rPr>
              <w:t>Andrej GOLČMAN</w:t>
            </w:r>
            <w:r w:rsidR="00FB3DD9">
              <w:rPr>
                <w:rFonts w:ascii="Verdana" w:hAnsi="Verdana"/>
              </w:rPr>
              <w:t>, predsednik sveta KS</w:t>
            </w:r>
          </w:p>
          <w:tbl>
            <w:tblPr>
              <w:tblW w:w="79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97"/>
            </w:tblGrid>
            <w:tr w:rsidR="006000A9" w:rsidRPr="00D06678" w14:paraId="0C19A6BD" w14:textId="77777777" w:rsidTr="006000A9">
              <w:trPr>
                <w:trHeight w:val="300"/>
              </w:trPr>
              <w:tc>
                <w:tcPr>
                  <w:tcW w:w="7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660D6B5" w14:textId="77777777" w:rsidR="006000A9" w:rsidRPr="00074EC1" w:rsidRDefault="006000A9" w:rsidP="006000A9">
                  <w:pPr>
                    <w:jc w:val="left"/>
                    <w:rPr>
                      <w:rFonts w:ascii="Verdana" w:hAnsi="Verdana"/>
                      <w:sz w:val="20"/>
                    </w:rPr>
                  </w:pPr>
                </w:p>
              </w:tc>
            </w:tr>
          </w:tbl>
          <w:p w14:paraId="33698653" w14:textId="77777777" w:rsidR="0041663E" w:rsidRPr="00D06678" w:rsidRDefault="0041663E" w:rsidP="00CE4A3D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976D8F" w:rsidRPr="00D06678" w14:paraId="08FFA955" w14:textId="77777777" w:rsidTr="00976D8F">
        <w:trPr>
          <w:trHeight w:val="300"/>
        </w:trPr>
        <w:tc>
          <w:tcPr>
            <w:tcW w:w="9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1E29F" w14:textId="77777777" w:rsidR="00976D8F" w:rsidRPr="006000A9" w:rsidRDefault="00976D8F" w:rsidP="006000A9">
            <w:pPr>
              <w:rPr>
                <w:rFonts w:ascii="Verdana" w:hAnsi="Verdana"/>
                <w:b/>
              </w:rPr>
            </w:pPr>
          </w:p>
        </w:tc>
      </w:tr>
    </w:tbl>
    <w:p w14:paraId="0672FDE3" w14:textId="20828283" w:rsidR="00B250A8" w:rsidRPr="00D06678" w:rsidRDefault="00B250A8" w:rsidP="00885A1B">
      <w:pPr>
        <w:rPr>
          <w:rFonts w:ascii="Verdana" w:hAnsi="Verdana"/>
        </w:rPr>
      </w:pPr>
    </w:p>
    <w:sectPr w:rsidR="00B250A8" w:rsidRPr="00D06678" w:rsidSect="006000A9">
      <w:footerReference w:type="even" r:id="rId15"/>
      <w:footerReference w:type="default" r:id="rId16"/>
      <w:headerReference w:type="first" r:id="rId17"/>
      <w:pgSz w:w="11907" w:h="16840" w:code="9"/>
      <w:pgMar w:top="1418" w:right="1134" w:bottom="1418" w:left="993" w:header="567" w:footer="851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969F3" w14:textId="77777777" w:rsidR="00C166AF" w:rsidRDefault="00C166AF">
      <w:r>
        <w:separator/>
      </w:r>
    </w:p>
  </w:endnote>
  <w:endnote w:type="continuationSeparator" w:id="0">
    <w:p w14:paraId="6E6DAD70" w14:textId="77777777" w:rsidR="00C166AF" w:rsidRDefault="00C1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L Dutch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SL 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A8390" w14:textId="77777777" w:rsidR="006000A9" w:rsidRDefault="006000A9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059616D7" w14:textId="77777777" w:rsidR="006000A9" w:rsidRDefault="006000A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F01B1" w14:textId="4CB80A40" w:rsidR="006000A9" w:rsidRDefault="006000A9" w:rsidP="00F72659">
    <w:pPr>
      <w:pStyle w:val="Noga"/>
      <w:framePr w:wrap="around" w:vAnchor="text" w:hAnchor="page" w:x="10659" w:y="305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1C62C8"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43A0BD37" w14:textId="77777777" w:rsidR="006000A9" w:rsidRDefault="006000A9" w:rsidP="00EF06F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C5D95" w14:textId="77777777" w:rsidR="00C166AF" w:rsidRDefault="00C166AF">
      <w:r>
        <w:separator/>
      </w:r>
    </w:p>
  </w:footnote>
  <w:footnote w:type="continuationSeparator" w:id="0">
    <w:p w14:paraId="594FF10B" w14:textId="77777777" w:rsidR="00C166AF" w:rsidRDefault="00C16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F0C07" w14:textId="77777777" w:rsidR="006000A9" w:rsidRDefault="006000A9">
    <w:pPr>
      <w:pStyle w:val="Glava"/>
      <w:jc w:val="center"/>
    </w:pPr>
    <w:r>
      <w:rPr>
        <w:noProof/>
      </w:rPr>
      <w:drawing>
        <wp:inline distT="0" distB="0" distL="0" distR="0" wp14:anchorId="218D7A6F" wp14:editId="4B9EBD9B">
          <wp:extent cx="541020" cy="811530"/>
          <wp:effectExtent l="0" t="0" r="0" b="762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dovljica-zasta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020" cy="811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0D5D81" w14:textId="77777777" w:rsidR="006000A9" w:rsidRDefault="006000A9">
    <w:pPr>
      <w:pStyle w:val="Glava"/>
      <w:jc w:val="center"/>
    </w:pPr>
  </w:p>
  <w:p w14:paraId="1FC90C76" w14:textId="77777777" w:rsidR="006000A9" w:rsidRDefault="006000A9">
    <w:pPr>
      <w:pStyle w:val="Glava"/>
      <w:jc w:val="center"/>
    </w:pPr>
    <w:r>
      <w:rPr>
        <w:rFonts w:ascii="SL Swiss" w:hAnsi="SL Swiss"/>
        <w:spacing w:val="40"/>
      </w:rPr>
      <w:t>Krajevna skupnost Radovljica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8407D"/>
    <w:multiLevelType w:val="hybridMultilevel"/>
    <w:tmpl w:val="6200132E"/>
    <w:lvl w:ilvl="0" w:tplc="7F14B24A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8174C"/>
    <w:multiLevelType w:val="hybridMultilevel"/>
    <w:tmpl w:val="73E0B5C6"/>
    <w:lvl w:ilvl="0" w:tplc="4D56432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B1977"/>
    <w:multiLevelType w:val="hybridMultilevel"/>
    <w:tmpl w:val="F61C5C18"/>
    <w:lvl w:ilvl="0" w:tplc="60BC7A14">
      <w:start w:val="424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54F82"/>
    <w:multiLevelType w:val="hybridMultilevel"/>
    <w:tmpl w:val="FB66421E"/>
    <w:lvl w:ilvl="0" w:tplc="A0D4678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03680"/>
    <w:multiLevelType w:val="hybridMultilevel"/>
    <w:tmpl w:val="3C3644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B4987"/>
    <w:multiLevelType w:val="hybridMultilevel"/>
    <w:tmpl w:val="5A20DB80"/>
    <w:lvl w:ilvl="0" w:tplc="F0CC75B0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F7DA9"/>
    <w:multiLevelType w:val="hybridMultilevel"/>
    <w:tmpl w:val="0A06FE52"/>
    <w:lvl w:ilvl="0" w:tplc="F6689EA0">
      <w:start w:val="4240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6BAA14D1"/>
    <w:multiLevelType w:val="hybridMultilevel"/>
    <w:tmpl w:val="94D40FD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13DC4"/>
    <w:multiLevelType w:val="hybridMultilevel"/>
    <w:tmpl w:val="22F443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5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EA"/>
    <w:rsid w:val="00011BFC"/>
    <w:rsid w:val="000157BE"/>
    <w:rsid w:val="00024AFB"/>
    <w:rsid w:val="000376C6"/>
    <w:rsid w:val="00047370"/>
    <w:rsid w:val="00050CB9"/>
    <w:rsid w:val="00056CB0"/>
    <w:rsid w:val="00057016"/>
    <w:rsid w:val="00064E69"/>
    <w:rsid w:val="00086137"/>
    <w:rsid w:val="000B4CFA"/>
    <w:rsid w:val="000C177E"/>
    <w:rsid w:val="000D4C7C"/>
    <w:rsid w:val="00110A83"/>
    <w:rsid w:val="00122917"/>
    <w:rsid w:val="00126430"/>
    <w:rsid w:val="00127125"/>
    <w:rsid w:val="001637BE"/>
    <w:rsid w:val="001763AF"/>
    <w:rsid w:val="00187011"/>
    <w:rsid w:val="00187733"/>
    <w:rsid w:val="001A3868"/>
    <w:rsid w:val="001B0D3A"/>
    <w:rsid w:val="001C62C8"/>
    <w:rsid w:val="002108C4"/>
    <w:rsid w:val="00211A16"/>
    <w:rsid w:val="00217F72"/>
    <w:rsid w:val="002225C9"/>
    <w:rsid w:val="00237883"/>
    <w:rsid w:val="00252D4D"/>
    <w:rsid w:val="00275F40"/>
    <w:rsid w:val="002860A6"/>
    <w:rsid w:val="00287437"/>
    <w:rsid w:val="00293F76"/>
    <w:rsid w:val="002E0C3A"/>
    <w:rsid w:val="002E2DC8"/>
    <w:rsid w:val="002F6304"/>
    <w:rsid w:val="002F7E5D"/>
    <w:rsid w:val="00310807"/>
    <w:rsid w:val="003425F6"/>
    <w:rsid w:val="003512FD"/>
    <w:rsid w:val="003537D9"/>
    <w:rsid w:val="00357614"/>
    <w:rsid w:val="00366AE6"/>
    <w:rsid w:val="003C46D6"/>
    <w:rsid w:val="003E1980"/>
    <w:rsid w:val="003E30B4"/>
    <w:rsid w:val="003F69BC"/>
    <w:rsid w:val="003F6A0A"/>
    <w:rsid w:val="0041663E"/>
    <w:rsid w:val="00450EAD"/>
    <w:rsid w:val="00455FA0"/>
    <w:rsid w:val="00486FE4"/>
    <w:rsid w:val="004A4BBC"/>
    <w:rsid w:val="004B7FDF"/>
    <w:rsid w:val="004D7B85"/>
    <w:rsid w:val="004E0A14"/>
    <w:rsid w:val="004E45D3"/>
    <w:rsid w:val="004F6119"/>
    <w:rsid w:val="005214E3"/>
    <w:rsid w:val="00562378"/>
    <w:rsid w:val="00580678"/>
    <w:rsid w:val="00584507"/>
    <w:rsid w:val="0059325C"/>
    <w:rsid w:val="0059507C"/>
    <w:rsid w:val="005A5C9D"/>
    <w:rsid w:val="005B3325"/>
    <w:rsid w:val="005C374F"/>
    <w:rsid w:val="006000A9"/>
    <w:rsid w:val="0061586D"/>
    <w:rsid w:val="00641419"/>
    <w:rsid w:val="006442AF"/>
    <w:rsid w:val="00645A73"/>
    <w:rsid w:val="00663813"/>
    <w:rsid w:val="00664ACD"/>
    <w:rsid w:val="006712E6"/>
    <w:rsid w:val="00680816"/>
    <w:rsid w:val="006812BF"/>
    <w:rsid w:val="00697593"/>
    <w:rsid w:val="006C1599"/>
    <w:rsid w:val="006E5BB5"/>
    <w:rsid w:val="006F5F12"/>
    <w:rsid w:val="007153D4"/>
    <w:rsid w:val="00717F05"/>
    <w:rsid w:val="00734985"/>
    <w:rsid w:val="00741D14"/>
    <w:rsid w:val="00780B1D"/>
    <w:rsid w:val="00790DD6"/>
    <w:rsid w:val="007C09C4"/>
    <w:rsid w:val="007F2AB1"/>
    <w:rsid w:val="0080615F"/>
    <w:rsid w:val="00810AEA"/>
    <w:rsid w:val="0081100D"/>
    <w:rsid w:val="008218EC"/>
    <w:rsid w:val="008365F3"/>
    <w:rsid w:val="00851598"/>
    <w:rsid w:val="0086157F"/>
    <w:rsid w:val="008849AD"/>
    <w:rsid w:val="00884B49"/>
    <w:rsid w:val="00885A1B"/>
    <w:rsid w:val="008866B0"/>
    <w:rsid w:val="008A5610"/>
    <w:rsid w:val="008C600A"/>
    <w:rsid w:val="008C6568"/>
    <w:rsid w:val="008D16B8"/>
    <w:rsid w:val="008D7193"/>
    <w:rsid w:val="008F048C"/>
    <w:rsid w:val="008F5846"/>
    <w:rsid w:val="00923B87"/>
    <w:rsid w:val="00954073"/>
    <w:rsid w:val="00970F4D"/>
    <w:rsid w:val="00976D8F"/>
    <w:rsid w:val="00985F7C"/>
    <w:rsid w:val="00991298"/>
    <w:rsid w:val="009A2F7E"/>
    <w:rsid w:val="009A7BE2"/>
    <w:rsid w:val="009B2151"/>
    <w:rsid w:val="009C0113"/>
    <w:rsid w:val="009C5508"/>
    <w:rsid w:val="009C7C0F"/>
    <w:rsid w:val="009D1405"/>
    <w:rsid w:val="009D2833"/>
    <w:rsid w:val="009E1BEB"/>
    <w:rsid w:val="009F5E7A"/>
    <w:rsid w:val="009F79F4"/>
    <w:rsid w:val="00A24452"/>
    <w:rsid w:val="00A42056"/>
    <w:rsid w:val="00A4270C"/>
    <w:rsid w:val="00A441CA"/>
    <w:rsid w:val="00A50BB8"/>
    <w:rsid w:val="00AE112A"/>
    <w:rsid w:val="00B2040E"/>
    <w:rsid w:val="00B250A8"/>
    <w:rsid w:val="00B278F8"/>
    <w:rsid w:val="00B3084A"/>
    <w:rsid w:val="00B402E6"/>
    <w:rsid w:val="00B66F80"/>
    <w:rsid w:val="00B80ED5"/>
    <w:rsid w:val="00C166AF"/>
    <w:rsid w:val="00C20C92"/>
    <w:rsid w:val="00C43FDC"/>
    <w:rsid w:val="00C54FA0"/>
    <w:rsid w:val="00C553B3"/>
    <w:rsid w:val="00C570C3"/>
    <w:rsid w:val="00C91C11"/>
    <w:rsid w:val="00C91F80"/>
    <w:rsid w:val="00CB4FB8"/>
    <w:rsid w:val="00CD0DF3"/>
    <w:rsid w:val="00CE1000"/>
    <w:rsid w:val="00CE4A3D"/>
    <w:rsid w:val="00CF0D81"/>
    <w:rsid w:val="00D010C4"/>
    <w:rsid w:val="00D01D4A"/>
    <w:rsid w:val="00D044CB"/>
    <w:rsid w:val="00D06678"/>
    <w:rsid w:val="00D15AD5"/>
    <w:rsid w:val="00D31E1A"/>
    <w:rsid w:val="00D364DA"/>
    <w:rsid w:val="00D71D6F"/>
    <w:rsid w:val="00D74C1C"/>
    <w:rsid w:val="00DA6A75"/>
    <w:rsid w:val="00DC59ED"/>
    <w:rsid w:val="00DD2664"/>
    <w:rsid w:val="00DF3E22"/>
    <w:rsid w:val="00E13B79"/>
    <w:rsid w:val="00E13F27"/>
    <w:rsid w:val="00E21D11"/>
    <w:rsid w:val="00E26006"/>
    <w:rsid w:val="00E319F4"/>
    <w:rsid w:val="00E34249"/>
    <w:rsid w:val="00E453D4"/>
    <w:rsid w:val="00E46C5C"/>
    <w:rsid w:val="00E868AF"/>
    <w:rsid w:val="00ED6A52"/>
    <w:rsid w:val="00EE0346"/>
    <w:rsid w:val="00EE2727"/>
    <w:rsid w:val="00EE28E8"/>
    <w:rsid w:val="00EF06FF"/>
    <w:rsid w:val="00F07636"/>
    <w:rsid w:val="00F10088"/>
    <w:rsid w:val="00F21837"/>
    <w:rsid w:val="00F53264"/>
    <w:rsid w:val="00F72659"/>
    <w:rsid w:val="00F762B0"/>
    <w:rsid w:val="00F775D9"/>
    <w:rsid w:val="00FA0E23"/>
    <w:rsid w:val="00FB30F4"/>
    <w:rsid w:val="00FB3DD9"/>
    <w:rsid w:val="00FF1B1E"/>
    <w:rsid w:val="00FF5480"/>
    <w:rsid w:val="00FF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6E9A98A0"/>
  <w15:docId w15:val="{705D86C3-51BA-4012-836E-6EEEA1F5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5" w:unhideWhenUsed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jc w:val="both"/>
    </w:pPr>
    <w:rPr>
      <w:rFonts w:ascii="SL Dutch" w:hAnsi="SL Dutch"/>
      <w:sz w:val="22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rFonts w:ascii="Times New Roman" w:hAnsi="Times New Roman"/>
      <w:b/>
      <w:bCs/>
    </w:rPr>
  </w:style>
  <w:style w:type="paragraph" w:styleId="Naslov2">
    <w:name w:val="heading 2"/>
    <w:basedOn w:val="Navaden"/>
    <w:next w:val="Navaden"/>
    <w:qFormat/>
    <w:pPr>
      <w:keepNext/>
      <w:jc w:val="left"/>
      <w:outlineLvl w:val="1"/>
    </w:pPr>
    <w:rPr>
      <w:rFonts w:ascii="Times New Roman" w:hAnsi="Times New Roman"/>
      <w:b/>
      <w:bCs/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9C7C0F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5C374F"/>
    <w:pPr>
      <w:spacing w:after="160" w:line="324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styleId="Hiperpovezava">
    <w:name w:val="Hyperlink"/>
    <w:basedOn w:val="Privzetapisavaodstavka"/>
    <w:rsid w:val="003F6A0A"/>
    <w:rPr>
      <w:color w:val="0000FF" w:themeColor="hyperlink"/>
      <w:u w:val="single"/>
    </w:rPr>
  </w:style>
  <w:style w:type="paragraph" w:customStyle="1" w:styleId="Naslovpoiljatelja1">
    <w:name w:val="Naslov pošiljatelja1"/>
    <w:uiPriority w:val="2"/>
    <w:rsid w:val="005214E3"/>
    <w:rPr>
      <w:rFonts w:asciiTheme="minorHAnsi" w:eastAsiaTheme="minorHAnsi" w:hAnsiTheme="minorHAnsi" w:cstheme="minorBidi"/>
      <w:color w:val="4F81BD" w:themeColor="accent1"/>
      <w:sz w:val="18"/>
      <w:szCs w:val="22"/>
    </w:rPr>
  </w:style>
  <w:style w:type="paragraph" w:styleId="Zakljunipozdrav">
    <w:name w:val="Closing"/>
    <w:basedOn w:val="Navaden"/>
    <w:link w:val="ZakljunipozdravZnak"/>
    <w:uiPriority w:val="5"/>
    <w:unhideWhenUsed/>
    <w:rsid w:val="005214E3"/>
    <w:pPr>
      <w:spacing w:before="480" w:after="960" w:line="276" w:lineRule="auto"/>
      <w:contextualSpacing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ZakljunipozdravZnak">
    <w:name w:val="Zaključni pozdrav Znak"/>
    <w:basedOn w:val="Privzetapisavaodstavka"/>
    <w:link w:val="Zakljunipozdrav"/>
    <w:uiPriority w:val="5"/>
    <w:rsid w:val="005214E3"/>
    <w:rPr>
      <w:rFonts w:asciiTheme="minorHAnsi" w:eastAsiaTheme="minorEastAsia" w:hAnsiTheme="minorHAnsi" w:cstheme="minorBidi"/>
      <w:sz w:val="22"/>
      <w:szCs w:val="22"/>
    </w:rPr>
  </w:style>
  <w:style w:type="paragraph" w:customStyle="1" w:styleId="Naslovprejemnika">
    <w:name w:val="Naslov prejemnika"/>
    <w:basedOn w:val="Brezrazmikov"/>
    <w:uiPriority w:val="3"/>
    <w:rsid w:val="005214E3"/>
    <w:pPr>
      <w:spacing w:after="360"/>
      <w:contextualSpacing/>
      <w:jc w:val="left"/>
    </w:pPr>
    <w:rPr>
      <w:rFonts w:asciiTheme="minorHAnsi" w:eastAsiaTheme="minorEastAsia" w:hAnsiTheme="minorHAnsi" w:cstheme="minorBidi"/>
      <w:szCs w:val="22"/>
    </w:rPr>
  </w:style>
  <w:style w:type="paragraph" w:styleId="Podpis">
    <w:name w:val="Signature"/>
    <w:basedOn w:val="Navaden"/>
    <w:link w:val="PodpisZnak"/>
    <w:uiPriority w:val="99"/>
    <w:unhideWhenUsed/>
    <w:rsid w:val="005214E3"/>
    <w:p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PodpisZnak">
    <w:name w:val="Podpis Znak"/>
    <w:basedOn w:val="Privzetapisavaodstavka"/>
    <w:link w:val="Podpis"/>
    <w:uiPriority w:val="99"/>
    <w:rsid w:val="005214E3"/>
    <w:rPr>
      <w:rFonts w:asciiTheme="minorHAnsi" w:eastAsiaTheme="minorEastAsia" w:hAnsiTheme="minorHAnsi" w:cstheme="minorBidi"/>
      <w:sz w:val="22"/>
      <w:szCs w:val="22"/>
    </w:rPr>
  </w:style>
  <w:style w:type="paragraph" w:styleId="Brezrazmikov">
    <w:name w:val="No Spacing"/>
    <w:uiPriority w:val="1"/>
    <w:qFormat/>
    <w:rsid w:val="005214E3"/>
    <w:pPr>
      <w:jc w:val="both"/>
    </w:pPr>
    <w:rPr>
      <w:rFonts w:ascii="SL Dutch" w:hAnsi="SL Dutch"/>
      <w:sz w:val="22"/>
    </w:rPr>
  </w:style>
  <w:style w:type="paragraph" w:styleId="Odstavekseznama">
    <w:name w:val="List Paragraph"/>
    <w:basedOn w:val="Navaden"/>
    <w:uiPriority w:val="34"/>
    <w:qFormat/>
    <w:rsid w:val="008110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Templates\KS\predloga%20dopis%20KS%20barvna%20nov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predloga dopis KS barvna nova.dot</Template>
  <TotalTime>73</TotalTime>
  <Pages>9</Pages>
  <Words>1442</Words>
  <Characters>8693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INŠPEKCIJA ZA KMETIJSTVO, GOZDARSTVO</vt:lpstr>
      <vt:lpstr>INŠPEKCIJA ZA KMETIJSTVO, GOZDARSTVO</vt:lpstr>
    </vt:vector>
  </TitlesOfParts>
  <Company>GB KRANJ</Company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INŠPEKCIJA ZA KMETIJSTVO, GOZDARSTVO</dc:title>
  <dc:creator>admin</dc:creator>
  <cp:lastModifiedBy>Andrej</cp:lastModifiedBy>
  <cp:revision>3</cp:revision>
  <cp:lastPrinted>2026-10-13T10:42:00Z</cp:lastPrinted>
  <dcterms:created xsi:type="dcterms:W3CDTF">2026-10-13T09:40:00Z</dcterms:created>
  <dcterms:modified xsi:type="dcterms:W3CDTF">2026-10-13T10:54:00Z</dcterms:modified>
</cp:coreProperties>
</file>